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46DAF" w14:textId="60C5842B" w:rsidR="007B60A5" w:rsidRDefault="00444167" w:rsidP="00F77424">
      <w:pPr>
        <w:pStyle w:val="Overskrift1"/>
      </w:pPr>
      <w:r>
        <w:t>I</w:t>
      </w:r>
      <w:r w:rsidR="007B60A5">
        <w:t xml:space="preserve">nvitasjon til </w:t>
      </w:r>
      <w:r>
        <w:t>Asker Open 2025</w:t>
      </w:r>
      <w:r w:rsidR="00F77424">
        <w:t>:</w:t>
      </w:r>
      <w:r w:rsidR="00F77424">
        <w:br/>
      </w:r>
      <w:r>
        <w:t xml:space="preserve">nasjonal </w:t>
      </w:r>
      <w:proofErr w:type="spellStart"/>
      <w:r w:rsidR="00F77424">
        <w:t>p</w:t>
      </w:r>
      <w:r>
        <w:t>arkourkonkurranse</w:t>
      </w:r>
      <w:proofErr w:type="spellEnd"/>
    </w:p>
    <w:p w14:paraId="3990B2A2" w14:textId="77777777" w:rsidR="007B60A5" w:rsidRDefault="007B60A5" w:rsidP="007B60A5"/>
    <w:p w14:paraId="4DA08306" w14:textId="1FFEB910" w:rsidR="007B60A5" w:rsidRDefault="00444167" w:rsidP="007B60A5">
      <w:r w:rsidRPr="00444167">
        <w:t>Asker</w:t>
      </w:r>
      <w:r w:rsidR="007B60A5" w:rsidRPr="00444167">
        <w:t xml:space="preserve"> Turnforening,</w:t>
      </w:r>
      <w:r w:rsidR="007B60A5">
        <w:t xml:space="preserve"> i samarbeid med Norges Gymnastikk- og Turnforbund, har gleden av å invitere til </w:t>
      </w:r>
      <w:r>
        <w:t>Asker Open 2025</w:t>
      </w:r>
      <w:r w:rsidR="007B60A5">
        <w:t xml:space="preserve"> for </w:t>
      </w:r>
      <w:r>
        <w:t xml:space="preserve">juniorer og </w:t>
      </w:r>
      <w:r w:rsidR="007B60A5">
        <w:t>seniorer</w:t>
      </w:r>
      <w:r w:rsidR="00235AA5">
        <w:t xml:space="preserve">. </w:t>
      </w:r>
    </w:p>
    <w:p w14:paraId="21CF6A81" w14:textId="77777777" w:rsidR="007B60A5" w:rsidRDefault="007B60A5" w:rsidP="007B60A5"/>
    <w:p w14:paraId="2D358ADD" w14:textId="6CF8CF5E" w:rsidR="007B60A5" w:rsidRPr="00FE5ECF" w:rsidRDefault="007B60A5" w:rsidP="007B60A5">
      <w:pPr>
        <w:rPr>
          <w:rFonts w:eastAsia="MS Mincho" w:cs="Arial"/>
          <w:szCs w:val="22"/>
        </w:rPr>
      </w:pPr>
      <w:r w:rsidRPr="00FE5ECF">
        <w:rPr>
          <w:b/>
          <w:bCs/>
        </w:rPr>
        <w:t>Dato:</w:t>
      </w:r>
      <w:r w:rsidRPr="00FE5ECF">
        <w:rPr>
          <w:b/>
          <w:bCs/>
        </w:rPr>
        <w:tab/>
      </w:r>
      <w:r w:rsidRPr="00FE5ECF">
        <w:rPr>
          <w:b/>
          <w:bCs/>
        </w:rPr>
        <w:tab/>
      </w:r>
      <w:r w:rsidR="00FE5ECF" w:rsidRPr="00FE5ECF">
        <w:rPr>
          <w:b/>
          <w:bCs/>
        </w:rPr>
        <w:t>20</w:t>
      </w:r>
      <w:r w:rsidRPr="00FE5ECF">
        <w:rPr>
          <w:b/>
          <w:bCs/>
        </w:rPr>
        <w:t xml:space="preserve">. </w:t>
      </w:r>
      <w:r w:rsidR="00FE5ECF" w:rsidRPr="00FE5ECF">
        <w:rPr>
          <w:b/>
          <w:bCs/>
        </w:rPr>
        <w:t>september</w:t>
      </w:r>
      <w:r w:rsidRPr="00FE5ECF">
        <w:rPr>
          <w:b/>
          <w:bCs/>
        </w:rPr>
        <w:t xml:space="preserve"> 202</w:t>
      </w:r>
      <w:r w:rsidR="00FE5ECF" w:rsidRPr="00FE5ECF">
        <w:rPr>
          <w:b/>
          <w:bCs/>
        </w:rPr>
        <w:t>5</w:t>
      </w:r>
      <w:r w:rsidRPr="00FE5ECF">
        <w:rPr>
          <w:rFonts w:eastAsia="MS Mincho" w:cs="Arial"/>
          <w:szCs w:val="22"/>
        </w:rPr>
        <w:t xml:space="preserve"> </w:t>
      </w:r>
    </w:p>
    <w:p w14:paraId="7A1D1C5E" w14:textId="48A93729" w:rsidR="007B60A5" w:rsidRPr="00FE5ECF" w:rsidRDefault="007B60A5" w:rsidP="007B60A5">
      <w:pPr>
        <w:rPr>
          <w:rFonts w:eastAsia="MS Mincho" w:cs="Arial"/>
          <w:szCs w:val="22"/>
        </w:rPr>
      </w:pPr>
      <w:r w:rsidRPr="00FE5ECF">
        <w:rPr>
          <w:rFonts w:eastAsia="MS Mincho" w:cs="Arial"/>
          <w:b/>
          <w:bCs/>
          <w:szCs w:val="22"/>
        </w:rPr>
        <w:t>Arrangør:</w:t>
      </w:r>
      <w:r w:rsidRPr="00FE5ECF">
        <w:rPr>
          <w:rFonts w:eastAsia="MS Mincho" w:cs="Arial"/>
          <w:szCs w:val="22"/>
        </w:rPr>
        <w:tab/>
      </w:r>
      <w:r w:rsidR="00FE5ECF" w:rsidRPr="00FE5ECF">
        <w:rPr>
          <w:rFonts w:eastAsia="MS Mincho" w:cs="Arial"/>
          <w:szCs w:val="22"/>
        </w:rPr>
        <w:t>Asker Turnforening</w:t>
      </w:r>
    </w:p>
    <w:p w14:paraId="49D64B6B" w14:textId="05830782" w:rsidR="007B60A5" w:rsidRDefault="007B60A5" w:rsidP="007B60A5">
      <w:pPr>
        <w:rPr>
          <w:rFonts w:cs="Arial"/>
          <w:szCs w:val="22"/>
        </w:rPr>
      </w:pPr>
      <w:r w:rsidRPr="003527B1">
        <w:rPr>
          <w:b/>
          <w:bCs/>
        </w:rPr>
        <w:t>Sted:</w:t>
      </w:r>
      <w:r w:rsidRPr="003527B1">
        <w:rPr>
          <w:rFonts w:eastAsia="MS Mincho" w:cs="Arial"/>
          <w:szCs w:val="22"/>
        </w:rPr>
        <w:t xml:space="preserve"> </w:t>
      </w:r>
      <w:r w:rsidRPr="003527B1">
        <w:rPr>
          <w:rFonts w:eastAsia="MS Mincho" w:cs="Arial"/>
          <w:szCs w:val="22"/>
        </w:rPr>
        <w:tab/>
      </w:r>
      <w:r w:rsidRPr="003527B1">
        <w:rPr>
          <w:rFonts w:eastAsia="MS Mincho" w:cs="Arial"/>
          <w:szCs w:val="22"/>
        </w:rPr>
        <w:tab/>
      </w:r>
      <w:r w:rsidR="00FE5ECF">
        <w:rPr>
          <w:rFonts w:cs="Arial"/>
          <w:szCs w:val="22"/>
        </w:rPr>
        <w:t>Leikvollhallen, Asker</w:t>
      </w:r>
      <w:r w:rsidR="00944F7A">
        <w:rPr>
          <w:rFonts w:cs="Arial"/>
          <w:szCs w:val="22"/>
        </w:rPr>
        <w:t xml:space="preserve"> – Risenga idrettspark</w:t>
      </w:r>
    </w:p>
    <w:p w14:paraId="73115FC5" w14:textId="77777777" w:rsidR="009F0DC0" w:rsidRPr="00A5504E" w:rsidRDefault="009F0DC0" w:rsidP="007B60A5">
      <w:pPr>
        <w:rPr>
          <w:rFonts w:eastAsia="MS Mincho" w:cs="Arial"/>
          <w:szCs w:val="22"/>
        </w:rPr>
      </w:pPr>
    </w:p>
    <w:p w14:paraId="3D1818B8" w14:textId="77777777" w:rsidR="007B60A5" w:rsidRPr="00D1231C" w:rsidRDefault="007B60A5" w:rsidP="007B60A5"/>
    <w:p w14:paraId="3079A9EF" w14:textId="60CD920A" w:rsidR="00F35794" w:rsidRDefault="007B60A5" w:rsidP="00E77048">
      <w:pPr>
        <w:pStyle w:val="Overskrift3"/>
      </w:pPr>
      <w:r w:rsidRPr="00466070">
        <w:t xml:space="preserve">Det konkurreres i følgende </w:t>
      </w:r>
      <w:r w:rsidR="002E1629">
        <w:t>klasser</w:t>
      </w:r>
      <w:r w:rsidR="00F35794">
        <w:t xml:space="preserve"> og </w:t>
      </w:r>
      <w:r w:rsidR="002E1629">
        <w:t>grener</w:t>
      </w:r>
      <w:r w:rsidRPr="00466070">
        <w:t>:</w:t>
      </w:r>
    </w:p>
    <w:p w14:paraId="54F92C8F" w14:textId="77777777" w:rsidR="009F0DC0" w:rsidRPr="009F0DC0" w:rsidRDefault="009F0DC0" w:rsidP="009F0DC0"/>
    <w:p w14:paraId="3B17272D" w14:textId="2C79A0F9" w:rsidR="00F35794" w:rsidRPr="00F35794" w:rsidRDefault="00F35794" w:rsidP="00F35794">
      <w:pPr>
        <w:pStyle w:val="Overskrift4"/>
      </w:pPr>
      <w:r>
        <w:t>Klasser:</w:t>
      </w:r>
    </w:p>
    <w:p w14:paraId="6B6FEF08" w14:textId="204A730C" w:rsidR="00B26E8B" w:rsidRPr="007F242E" w:rsidRDefault="00767685" w:rsidP="00B26E8B">
      <w:pPr>
        <w:rPr>
          <w:b/>
          <w:bCs/>
        </w:rPr>
      </w:pPr>
      <w:r w:rsidRPr="007F242E">
        <w:rPr>
          <w:b/>
          <w:bCs/>
        </w:rPr>
        <w:t xml:space="preserve">Gjelder </w:t>
      </w:r>
      <w:r w:rsidR="00442CE0" w:rsidRPr="007F242E">
        <w:rPr>
          <w:b/>
          <w:bCs/>
        </w:rPr>
        <w:t>det året man fyller</w:t>
      </w:r>
      <w:r w:rsidR="007F242E" w:rsidRPr="007F242E">
        <w:rPr>
          <w:b/>
          <w:bCs/>
        </w:rPr>
        <w:t>.</w:t>
      </w:r>
    </w:p>
    <w:p w14:paraId="2272BFE5" w14:textId="6F9FFDD4" w:rsidR="007B60A5" w:rsidRDefault="00F63722" w:rsidP="00F63722">
      <w:pPr>
        <w:pStyle w:val="Listeavsnitt"/>
        <w:numPr>
          <w:ilvl w:val="0"/>
          <w:numId w:val="2"/>
        </w:numPr>
      </w:pPr>
      <w:r>
        <w:t>S</w:t>
      </w:r>
      <w:r w:rsidR="00FE5ECF">
        <w:t>enior kvinner</w:t>
      </w:r>
      <w:r w:rsidR="007B60A5">
        <w:t>, 16 år og eldre</w:t>
      </w:r>
    </w:p>
    <w:p w14:paraId="046A499E" w14:textId="67D99125" w:rsidR="00FE5ECF" w:rsidRDefault="00F63722" w:rsidP="00F63722">
      <w:pPr>
        <w:pStyle w:val="Listeavsnitt"/>
        <w:numPr>
          <w:ilvl w:val="0"/>
          <w:numId w:val="2"/>
        </w:numPr>
      </w:pPr>
      <w:r>
        <w:t>S</w:t>
      </w:r>
      <w:r w:rsidR="00FE5ECF">
        <w:t>enior menn, 16 år og eldre</w:t>
      </w:r>
    </w:p>
    <w:p w14:paraId="7B008571" w14:textId="20A21E45" w:rsidR="00FE5ECF" w:rsidRDefault="00F63722" w:rsidP="00F63722">
      <w:pPr>
        <w:pStyle w:val="Listeavsnitt"/>
        <w:numPr>
          <w:ilvl w:val="0"/>
          <w:numId w:val="2"/>
        </w:numPr>
      </w:pPr>
      <w:r>
        <w:t>J</w:t>
      </w:r>
      <w:r w:rsidR="00FE5ECF">
        <w:t>unior kvinner, 13-15 år</w:t>
      </w:r>
    </w:p>
    <w:p w14:paraId="7FF380D4" w14:textId="06701124" w:rsidR="00FE5ECF" w:rsidRDefault="00F63722" w:rsidP="00F63722">
      <w:pPr>
        <w:pStyle w:val="Listeavsnitt"/>
        <w:numPr>
          <w:ilvl w:val="0"/>
          <w:numId w:val="2"/>
        </w:numPr>
      </w:pPr>
      <w:r>
        <w:t>J</w:t>
      </w:r>
      <w:r w:rsidR="00FE5ECF">
        <w:t>unior menn, 13-15 år</w:t>
      </w:r>
    </w:p>
    <w:p w14:paraId="31056A8C" w14:textId="18A9F774" w:rsidR="00FE5ECF" w:rsidRPr="00F63722" w:rsidRDefault="00F63722" w:rsidP="00F63722">
      <w:pPr>
        <w:pStyle w:val="Listeavsnitt"/>
        <w:numPr>
          <w:ilvl w:val="0"/>
          <w:numId w:val="2"/>
        </w:numPr>
      </w:pPr>
      <w:r w:rsidRPr="00F63722">
        <w:t>Pre-junior kvinner</w:t>
      </w:r>
      <w:r w:rsidR="00FE5ECF" w:rsidRPr="00F63722">
        <w:t>, 11-12 år</w:t>
      </w:r>
    </w:p>
    <w:p w14:paraId="05525916" w14:textId="0DAD92B2" w:rsidR="00F63722" w:rsidRDefault="00F63722" w:rsidP="00F63722">
      <w:pPr>
        <w:pStyle w:val="Listeavsnitt"/>
        <w:numPr>
          <w:ilvl w:val="0"/>
          <w:numId w:val="2"/>
        </w:numPr>
      </w:pPr>
      <w:r w:rsidRPr="00F63722">
        <w:t>Pre-junior menn, 11-12 år</w:t>
      </w:r>
    </w:p>
    <w:p w14:paraId="004828DD" w14:textId="77777777" w:rsidR="0091637C" w:rsidRPr="00F63722" w:rsidRDefault="0091637C" w:rsidP="0091637C"/>
    <w:p w14:paraId="0E09084D" w14:textId="1173637F" w:rsidR="00F63722" w:rsidRPr="00F63722" w:rsidRDefault="00F63722" w:rsidP="00F63722">
      <w:pPr>
        <w:pStyle w:val="Listeavsnitt"/>
        <w:numPr>
          <w:ilvl w:val="0"/>
          <w:numId w:val="2"/>
        </w:numPr>
      </w:pPr>
      <w:r w:rsidRPr="00F63722">
        <w:t xml:space="preserve">Mini </w:t>
      </w:r>
      <w:proofErr w:type="spellStart"/>
      <w:r w:rsidRPr="00F63722">
        <w:t>warriors</w:t>
      </w:r>
      <w:proofErr w:type="spellEnd"/>
      <w:r w:rsidR="00984E22">
        <w:t xml:space="preserve"> 2</w:t>
      </w:r>
      <w:r w:rsidRPr="00F63722">
        <w:t>, 9-10 år (regional konkurranse for Viken &amp; Oslo og Innlandet) *</w:t>
      </w:r>
    </w:p>
    <w:p w14:paraId="2CF3147C" w14:textId="6D08B81A" w:rsidR="00F63722" w:rsidRPr="00F63722" w:rsidRDefault="00F63722" w:rsidP="00F63722">
      <w:pPr>
        <w:pStyle w:val="Listeavsnitt"/>
        <w:numPr>
          <w:ilvl w:val="0"/>
          <w:numId w:val="2"/>
        </w:numPr>
      </w:pPr>
      <w:r w:rsidRPr="00F63722">
        <w:t xml:space="preserve">Mini </w:t>
      </w:r>
      <w:proofErr w:type="spellStart"/>
      <w:r w:rsidRPr="00F63722">
        <w:t>warriors</w:t>
      </w:r>
      <w:proofErr w:type="spellEnd"/>
      <w:r w:rsidR="00984E22">
        <w:t xml:space="preserve"> 1</w:t>
      </w:r>
      <w:r w:rsidRPr="00F63722">
        <w:t>, 6-8 år (lokal konkurranse, maks 1 times reisetid) *</w:t>
      </w:r>
    </w:p>
    <w:p w14:paraId="186B8D0F" w14:textId="77777777" w:rsidR="00E03D73" w:rsidRDefault="00E03D73" w:rsidP="00E03D73"/>
    <w:p w14:paraId="553975B9" w14:textId="0BD22895" w:rsidR="007B60A5" w:rsidRPr="00E03D73" w:rsidRDefault="00F63722" w:rsidP="00E03D73">
      <w:pPr>
        <w:rPr>
          <w:b/>
          <w:bCs/>
          <w:u w:val="single"/>
        </w:rPr>
      </w:pPr>
      <w:r w:rsidRPr="00E03D73">
        <w:rPr>
          <w:u w:val="single"/>
        </w:rPr>
        <w:t>*</w:t>
      </w:r>
      <w:r w:rsidRPr="00E03D73">
        <w:rPr>
          <w:b/>
          <w:bCs/>
          <w:u w:val="single"/>
        </w:rPr>
        <w:t>Regional og lokal konkurranse foregår</w:t>
      </w:r>
      <w:r w:rsidRPr="00E03D73">
        <w:rPr>
          <w:u w:val="single"/>
        </w:rPr>
        <w:t xml:space="preserve"> </w:t>
      </w:r>
      <w:r w:rsidRPr="00E03D73">
        <w:rPr>
          <w:b/>
          <w:bCs/>
          <w:u w:val="single"/>
        </w:rPr>
        <w:t>i separat hall!</w:t>
      </w:r>
    </w:p>
    <w:p w14:paraId="3ADE6794" w14:textId="77777777" w:rsidR="00F63722" w:rsidRDefault="00F63722" w:rsidP="002E1629">
      <w:pPr>
        <w:rPr>
          <w:highlight w:val="yellow"/>
        </w:rPr>
      </w:pPr>
    </w:p>
    <w:p w14:paraId="58666661" w14:textId="77777777" w:rsidR="002E1629" w:rsidRDefault="002E1629" w:rsidP="002E1629">
      <w:pPr>
        <w:pStyle w:val="Overskrift4"/>
      </w:pPr>
      <w:r>
        <w:t>Grener:</w:t>
      </w:r>
    </w:p>
    <w:p w14:paraId="6B72823C" w14:textId="5759A7E7" w:rsidR="002E1629" w:rsidRDefault="002E1629" w:rsidP="002E1629">
      <w:r>
        <w:t xml:space="preserve">Seniorer, juniorer og pre-juniorer kan delta i begge grener, </w:t>
      </w:r>
      <w:r>
        <w:rPr>
          <w:i/>
          <w:iCs/>
        </w:rPr>
        <w:t xml:space="preserve">Speed </w:t>
      </w:r>
      <w:r>
        <w:t xml:space="preserve">og </w:t>
      </w:r>
      <w:r>
        <w:rPr>
          <w:i/>
          <w:iCs/>
        </w:rPr>
        <w:t>Freestyle</w:t>
      </w:r>
      <w:r>
        <w:t xml:space="preserve">, men kan også stille i kun én av grenene om man ønsker det. Mini </w:t>
      </w:r>
      <w:proofErr w:type="spellStart"/>
      <w:r>
        <w:t>warriors</w:t>
      </w:r>
      <w:proofErr w:type="spellEnd"/>
      <w:r>
        <w:t xml:space="preserve"> har egen konkurranse/oppvisning i separat hall. </w:t>
      </w:r>
    </w:p>
    <w:p w14:paraId="35B0BD99" w14:textId="77777777" w:rsidR="002E1629" w:rsidRPr="002E1629" w:rsidRDefault="002E1629" w:rsidP="002E1629">
      <w:pPr>
        <w:rPr>
          <w:highlight w:val="yellow"/>
        </w:rPr>
      </w:pPr>
    </w:p>
    <w:p w14:paraId="77C45A9A" w14:textId="77777777" w:rsidR="008A07E2" w:rsidRDefault="008A07E2">
      <w:pPr>
        <w:rPr>
          <w:rFonts w:ascii="Arial Black" w:eastAsiaTheme="majorEastAsia" w:hAnsi="Arial Black" w:cs="Segoe UI"/>
          <w:b/>
          <w:bCs/>
          <w:color w:val="003A78"/>
          <w:sz w:val="24"/>
        </w:rPr>
      </w:pPr>
      <w:r>
        <w:br w:type="page"/>
      </w:r>
    </w:p>
    <w:p w14:paraId="14FD506A" w14:textId="1673E928" w:rsidR="00F63722" w:rsidRPr="00F63722" w:rsidRDefault="007B60A5" w:rsidP="00E77048">
      <w:pPr>
        <w:pStyle w:val="Overskrift3"/>
      </w:pPr>
      <w:r>
        <w:lastRenderedPageBreak/>
        <w:t>Foreløpig tidsplan:</w:t>
      </w:r>
      <w:r w:rsidR="00E85DE2">
        <w:t xml:space="preserve"> </w:t>
      </w:r>
    </w:p>
    <w:p w14:paraId="090CB696" w14:textId="77777777" w:rsidR="007B60A5" w:rsidRDefault="007B60A5" w:rsidP="007B60A5"/>
    <w:p w14:paraId="47C5570F" w14:textId="7044ED15" w:rsidR="007B60A5" w:rsidRDefault="00F6372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u w:val="single"/>
        </w:rPr>
      </w:pPr>
      <w:r>
        <w:rPr>
          <w:b/>
          <w:bCs/>
          <w:u w:val="single"/>
        </w:rPr>
        <w:t>Hall 1</w:t>
      </w:r>
      <w:r w:rsidR="0091637C">
        <w:rPr>
          <w:b/>
          <w:bCs/>
          <w:u w:val="single"/>
        </w:rPr>
        <w:t xml:space="preserve"> –</w:t>
      </w:r>
      <w:r>
        <w:rPr>
          <w:b/>
          <w:bCs/>
          <w:u w:val="single"/>
        </w:rPr>
        <w:t xml:space="preserve"> Asker Open</w:t>
      </w:r>
      <w:r w:rsidR="0091637C">
        <w:rPr>
          <w:b/>
          <w:bCs/>
          <w:u w:val="single"/>
        </w:rPr>
        <w:t>:</w:t>
      </w:r>
    </w:p>
    <w:p w14:paraId="37E79756" w14:textId="77777777" w:rsidR="0036338A" w:rsidRPr="00F63722" w:rsidRDefault="0036338A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u w:val="single"/>
        </w:rPr>
      </w:pPr>
    </w:p>
    <w:p w14:paraId="05E7D588" w14:textId="14E25A6D" w:rsidR="007B60A5" w:rsidRPr="00F63722" w:rsidRDefault="007B60A5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63722">
        <w:t xml:space="preserve">Kl. 08.00: </w:t>
      </w:r>
      <w:r w:rsidR="00F63722" w:rsidRPr="00F63722">
        <w:tab/>
      </w:r>
      <w:r w:rsidR="00F63722" w:rsidRPr="00F63722">
        <w:tab/>
      </w:r>
      <w:r w:rsidRPr="00F63722">
        <w:t>Hallen</w:t>
      </w:r>
      <w:r w:rsidR="00F63722" w:rsidRPr="00F63722">
        <w:t>e</w:t>
      </w:r>
      <w:r w:rsidRPr="00F63722">
        <w:t xml:space="preserve"> åpner</w:t>
      </w:r>
    </w:p>
    <w:p w14:paraId="29F77EA6" w14:textId="46A1E31F" w:rsidR="007B60A5" w:rsidRPr="00F63722" w:rsidRDefault="007B60A5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63722">
        <w:t xml:space="preserve">Kl. 08.30-10.45: </w:t>
      </w:r>
      <w:r w:rsidR="00F63722" w:rsidRPr="00F63722">
        <w:tab/>
      </w:r>
      <w:proofErr w:type="spellStart"/>
      <w:r w:rsidR="00D57332">
        <w:t>Oppvarmin</w:t>
      </w:r>
      <w:proofErr w:type="spellEnd"/>
    </w:p>
    <w:p w14:paraId="16C281A5" w14:textId="6CA0D39F" w:rsidR="007B60A5" w:rsidRPr="00F63722" w:rsidRDefault="007B60A5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63722">
        <w:t>Kl. 1</w:t>
      </w:r>
      <w:r w:rsidR="00F63722" w:rsidRPr="00F63722">
        <w:t>0:30</w:t>
      </w:r>
      <w:r w:rsidRPr="00F63722">
        <w:t>-1</w:t>
      </w:r>
      <w:r w:rsidR="00F63722" w:rsidRPr="00F63722">
        <w:t>1:00</w:t>
      </w:r>
      <w:r w:rsidRPr="00F63722">
        <w:t xml:space="preserve">: </w:t>
      </w:r>
      <w:r w:rsidR="00F63722" w:rsidRPr="00F63722">
        <w:tab/>
      </w:r>
      <w:r w:rsidRPr="00F63722">
        <w:t>Dommermøte</w:t>
      </w:r>
    </w:p>
    <w:p w14:paraId="3EF45A87" w14:textId="45E1EE7C" w:rsidR="007B60A5" w:rsidRPr="00F63722" w:rsidRDefault="007B60A5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63722">
        <w:t xml:space="preserve">Kl. </w:t>
      </w:r>
      <w:r w:rsidR="00F63722" w:rsidRPr="00F63722">
        <w:t>11:00-11:30:</w:t>
      </w:r>
      <w:r w:rsidR="00F63722" w:rsidRPr="00F63722">
        <w:tab/>
      </w:r>
      <w:r w:rsidR="00F63722" w:rsidRPr="00F63722">
        <w:rPr>
          <w:i/>
          <w:iCs/>
        </w:rPr>
        <w:t>Speed</w:t>
      </w:r>
      <w:r w:rsidR="00F63722" w:rsidRPr="00F63722">
        <w:t xml:space="preserve"> –</w:t>
      </w:r>
      <w:r w:rsidR="00F63722">
        <w:t xml:space="preserve"> J</w:t>
      </w:r>
      <w:r w:rsidR="00F63722" w:rsidRPr="00F63722">
        <w:t>unior kvinner</w:t>
      </w:r>
    </w:p>
    <w:p w14:paraId="3F41C0BD" w14:textId="15E0BAA4" w:rsidR="007B60A5" w:rsidRDefault="007B60A5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63722">
        <w:t>Kl. 11.</w:t>
      </w:r>
      <w:r w:rsidR="00F63722" w:rsidRPr="00F63722">
        <w:t>30-12:15:</w:t>
      </w:r>
      <w:r w:rsidR="00F63722" w:rsidRPr="00F63722">
        <w:tab/>
      </w:r>
      <w:r w:rsidR="00F63722" w:rsidRPr="00F63722">
        <w:rPr>
          <w:i/>
          <w:iCs/>
        </w:rPr>
        <w:t>Speed</w:t>
      </w:r>
      <w:r w:rsidR="00F63722" w:rsidRPr="00F63722">
        <w:t xml:space="preserve"> – </w:t>
      </w:r>
      <w:r w:rsidR="00365C86">
        <w:t>J</w:t>
      </w:r>
      <w:r w:rsidR="00F63722" w:rsidRPr="00F63722">
        <w:t>unior menn</w:t>
      </w:r>
    </w:p>
    <w:p w14:paraId="0BDA14EA" w14:textId="48707F1E" w:rsidR="00F63722" w:rsidRDefault="00F6372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Kl. 12:15-12:45</w:t>
      </w:r>
      <w:r>
        <w:tab/>
        <w:t>Pause</w:t>
      </w:r>
    </w:p>
    <w:p w14:paraId="3490FCD5" w14:textId="581BD241" w:rsidR="00F63722" w:rsidRPr="00F63722" w:rsidRDefault="00F6372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63722">
        <w:t>Kl. 12:45-13:15</w:t>
      </w:r>
      <w:r w:rsidRPr="00F63722">
        <w:tab/>
      </w:r>
      <w:r w:rsidRPr="00F63722">
        <w:rPr>
          <w:i/>
          <w:iCs/>
        </w:rPr>
        <w:t>Speed</w:t>
      </w:r>
      <w:r w:rsidRPr="00F63722">
        <w:t xml:space="preserve"> – </w:t>
      </w:r>
      <w:r w:rsidR="00365C86">
        <w:t>S</w:t>
      </w:r>
      <w:r w:rsidRPr="00F63722">
        <w:t>enior men</w:t>
      </w:r>
      <w:r>
        <w:t>n</w:t>
      </w:r>
    </w:p>
    <w:p w14:paraId="41DE4FA0" w14:textId="40AFC378" w:rsidR="00F63722" w:rsidRDefault="00F6372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63722">
        <w:t xml:space="preserve">Kl. </w:t>
      </w:r>
      <w:r>
        <w:t>13:15-13:45</w:t>
      </w:r>
      <w:r>
        <w:tab/>
      </w:r>
      <w:r w:rsidRPr="00F63722">
        <w:rPr>
          <w:i/>
          <w:iCs/>
        </w:rPr>
        <w:t>Speed</w:t>
      </w:r>
      <w:r>
        <w:t xml:space="preserve"> – </w:t>
      </w:r>
      <w:r w:rsidR="00365C86">
        <w:t>S</w:t>
      </w:r>
      <w:r>
        <w:t>enior kvinner</w:t>
      </w:r>
    </w:p>
    <w:p w14:paraId="6B153FF4" w14:textId="1AB6EA5F" w:rsidR="00F63722" w:rsidRDefault="00F6372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57332">
        <w:t>Kl. 13:45-14:00</w:t>
      </w:r>
      <w:r w:rsidRPr="00D57332">
        <w:tab/>
      </w:r>
      <w:r w:rsidRPr="00D57332">
        <w:rPr>
          <w:i/>
          <w:iCs/>
        </w:rPr>
        <w:t xml:space="preserve">Speed </w:t>
      </w:r>
      <w:r w:rsidR="00365C86" w:rsidRPr="00D57332">
        <w:t>–</w:t>
      </w:r>
      <w:r w:rsidRPr="00D57332">
        <w:t xml:space="preserve"> </w:t>
      </w:r>
      <w:r w:rsidR="00365C86" w:rsidRPr="00D57332">
        <w:t xml:space="preserve">Pre-junior </w:t>
      </w:r>
      <w:r w:rsidR="00D57332" w:rsidRPr="00D57332">
        <w:t>kvinn</w:t>
      </w:r>
      <w:r w:rsidR="00D57332">
        <w:t>er</w:t>
      </w:r>
    </w:p>
    <w:p w14:paraId="0FA70AA3" w14:textId="32503B84" w:rsidR="00D57332" w:rsidRPr="00F35794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5794">
        <w:t>Kl. 14:00-14:30</w:t>
      </w:r>
      <w:r w:rsidRPr="00F35794">
        <w:tab/>
      </w:r>
      <w:r w:rsidRPr="00F35794">
        <w:rPr>
          <w:i/>
          <w:iCs/>
        </w:rPr>
        <w:t>Speed</w:t>
      </w:r>
      <w:r w:rsidRPr="00F35794">
        <w:t xml:space="preserve"> – Pre-junior menn</w:t>
      </w:r>
    </w:p>
    <w:p w14:paraId="0C12149B" w14:textId="7EFBAFE6" w:rsidR="00D57332" w:rsidRPr="00F35794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5794">
        <w:t>Kl. 14:30-15:15</w:t>
      </w:r>
      <w:r w:rsidRPr="00F35794">
        <w:tab/>
        <w:t>Pause</w:t>
      </w:r>
    </w:p>
    <w:p w14:paraId="1B015050" w14:textId="36F96F62" w:rsidR="00D57332" w:rsidRPr="00F35794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5794">
        <w:t>Kl. 15:15-15:45</w:t>
      </w:r>
      <w:r w:rsidRPr="00F35794">
        <w:tab/>
      </w:r>
      <w:r w:rsidRPr="00F35794">
        <w:rPr>
          <w:i/>
          <w:iCs/>
        </w:rPr>
        <w:t>Freestyle</w:t>
      </w:r>
      <w:r w:rsidRPr="00F35794">
        <w:t xml:space="preserve"> – Junior kvinner</w:t>
      </w:r>
    </w:p>
    <w:p w14:paraId="2CC3E6C6" w14:textId="095E1046" w:rsidR="00D57332" w:rsidRPr="00F35794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5794">
        <w:t>Kl. 15:45-16:30</w:t>
      </w:r>
      <w:r w:rsidRPr="00F35794">
        <w:tab/>
      </w:r>
      <w:r w:rsidRPr="00F35794">
        <w:rPr>
          <w:i/>
          <w:iCs/>
        </w:rPr>
        <w:t>Freestyle –</w:t>
      </w:r>
      <w:r w:rsidRPr="00F35794">
        <w:t xml:space="preserve"> Junior menn</w:t>
      </w:r>
    </w:p>
    <w:p w14:paraId="1E640D1B" w14:textId="65BEAC37" w:rsidR="00D57332" w:rsidRPr="00F35794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5794">
        <w:t>Kl. 16:30-17:00</w:t>
      </w:r>
      <w:r w:rsidRPr="00F35794">
        <w:tab/>
      </w:r>
      <w:r w:rsidRPr="00F35794">
        <w:rPr>
          <w:i/>
          <w:iCs/>
        </w:rPr>
        <w:t>Freestyle</w:t>
      </w:r>
      <w:r w:rsidRPr="00F35794">
        <w:t xml:space="preserve"> – Senior kvinner</w:t>
      </w:r>
    </w:p>
    <w:p w14:paraId="229ADD83" w14:textId="1A694F52" w:rsidR="00D57332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57332">
        <w:t>Kl. 17:00-17:45</w:t>
      </w:r>
      <w:r w:rsidRPr="00D57332">
        <w:tab/>
      </w:r>
      <w:r w:rsidRPr="00D57332">
        <w:rPr>
          <w:i/>
          <w:iCs/>
        </w:rPr>
        <w:t>Freestyle</w:t>
      </w:r>
      <w:r w:rsidRPr="00D57332">
        <w:t xml:space="preserve"> – Senior menn</w:t>
      </w:r>
      <w:r w:rsidRPr="00D57332">
        <w:br/>
        <w:t xml:space="preserve">Kl. </w:t>
      </w:r>
      <w:r>
        <w:t>17:45-18:00</w:t>
      </w:r>
      <w:r>
        <w:tab/>
      </w:r>
      <w:r>
        <w:rPr>
          <w:i/>
          <w:iCs/>
        </w:rPr>
        <w:t>Freestyle</w:t>
      </w:r>
      <w:r>
        <w:t xml:space="preserve"> – Pre-junior kvinner</w:t>
      </w:r>
      <w:r>
        <w:br/>
        <w:t>Kl. 18:00-18:30</w:t>
      </w:r>
      <w:r>
        <w:tab/>
      </w:r>
      <w:r>
        <w:rPr>
          <w:i/>
          <w:iCs/>
        </w:rPr>
        <w:t>Freestyle</w:t>
      </w:r>
      <w:r>
        <w:t xml:space="preserve"> – Pre-junior menn</w:t>
      </w:r>
    </w:p>
    <w:p w14:paraId="15D1F158" w14:textId="1CC44668" w:rsidR="00D57332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Kl. 18:30-19:00</w:t>
      </w:r>
      <w:r>
        <w:tab/>
        <w:t>Pause – loddtrekning</w:t>
      </w:r>
    </w:p>
    <w:p w14:paraId="32EFD072" w14:textId="4014C4D4" w:rsidR="00D57332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Kl. 19:00-19:30</w:t>
      </w:r>
      <w:r>
        <w:tab/>
        <w:t>Medaljeseremoni og takk til dommere og frivillige</w:t>
      </w:r>
    </w:p>
    <w:p w14:paraId="62966259" w14:textId="77777777" w:rsidR="003374CF" w:rsidRDefault="003374CF" w:rsidP="007B60A5">
      <w:pPr>
        <w:rPr>
          <w:b/>
          <w:bCs/>
          <w:u w:val="single"/>
        </w:rPr>
      </w:pPr>
    </w:p>
    <w:p w14:paraId="64CD3884" w14:textId="77777777" w:rsidR="003374CF" w:rsidRDefault="003374CF" w:rsidP="007B60A5">
      <w:pPr>
        <w:rPr>
          <w:b/>
          <w:bCs/>
          <w:u w:val="single"/>
        </w:rPr>
      </w:pPr>
    </w:p>
    <w:p w14:paraId="78328BC0" w14:textId="1F4822E3" w:rsidR="00D57332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u w:val="single"/>
        </w:rPr>
      </w:pPr>
      <w:r>
        <w:rPr>
          <w:b/>
          <w:bCs/>
          <w:u w:val="single"/>
        </w:rPr>
        <w:t>Hall 2</w:t>
      </w:r>
      <w:r w:rsidR="0091637C">
        <w:rPr>
          <w:b/>
          <w:bCs/>
          <w:u w:val="single"/>
        </w:rPr>
        <w:t xml:space="preserve"> –</w:t>
      </w:r>
      <w:r>
        <w:rPr>
          <w:b/>
          <w:bCs/>
          <w:u w:val="single"/>
        </w:rPr>
        <w:t xml:space="preserve"> Mini </w:t>
      </w:r>
      <w:proofErr w:type="spellStart"/>
      <w:r>
        <w:rPr>
          <w:b/>
          <w:bCs/>
          <w:u w:val="single"/>
        </w:rPr>
        <w:t>warriors</w:t>
      </w:r>
      <w:proofErr w:type="spellEnd"/>
      <w:r w:rsidR="0091637C">
        <w:rPr>
          <w:b/>
          <w:bCs/>
          <w:u w:val="single"/>
        </w:rPr>
        <w:t xml:space="preserve"> (konkurranse/oppvisning):</w:t>
      </w:r>
    </w:p>
    <w:p w14:paraId="56CB8B37" w14:textId="77777777" w:rsidR="0036338A" w:rsidRDefault="0036338A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63E934E" w14:textId="3EF592B8" w:rsidR="00D57332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Kl. 08:00:</w:t>
      </w:r>
      <w:r>
        <w:tab/>
      </w:r>
      <w:r>
        <w:tab/>
        <w:t>Hallen åpner</w:t>
      </w:r>
    </w:p>
    <w:p w14:paraId="22470B72" w14:textId="7EBAF940" w:rsidR="00D57332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Kl. 08:30-10:45: </w:t>
      </w:r>
      <w:r>
        <w:tab/>
        <w:t>Oppvarming</w:t>
      </w:r>
    </w:p>
    <w:p w14:paraId="5ECD2291" w14:textId="611C3DCC" w:rsidR="00D57332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Kl. 10:45-11:00</w:t>
      </w:r>
      <w:r>
        <w:tab/>
        <w:t>Pause</w:t>
      </w:r>
    </w:p>
    <w:p w14:paraId="07477D5E" w14:textId="719691D7" w:rsidR="00D57332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Kl. 11:00-11:30</w:t>
      </w:r>
      <w:r>
        <w:tab/>
        <w:t xml:space="preserve">Mini </w:t>
      </w:r>
      <w:proofErr w:type="spellStart"/>
      <w:r>
        <w:t>warriors</w:t>
      </w:r>
      <w:proofErr w:type="spellEnd"/>
      <w:r>
        <w:t xml:space="preserve"> 1 – Jenter</w:t>
      </w:r>
    </w:p>
    <w:p w14:paraId="7C7B0C5B" w14:textId="67DA9D7F" w:rsidR="00D57332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Kl. 11:30-12:15</w:t>
      </w:r>
      <w:r>
        <w:tab/>
        <w:t xml:space="preserve">Mini </w:t>
      </w:r>
      <w:proofErr w:type="spellStart"/>
      <w:r>
        <w:t>warriors</w:t>
      </w:r>
      <w:proofErr w:type="spellEnd"/>
      <w:r>
        <w:t xml:space="preserve"> 1 – Gutter</w:t>
      </w:r>
    </w:p>
    <w:p w14:paraId="091B8FAE" w14:textId="44B88F04" w:rsidR="00D57332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Kl. 12:15-12:45</w:t>
      </w:r>
      <w:r>
        <w:tab/>
        <w:t>Pause</w:t>
      </w:r>
    </w:p>
    <w:p w14:paraId="5537A08A" w14:textId="09858421" w:rsidR="00D57332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Kl. 12:45-13:15</w:t>
      </w:r>
      <w:r>
        <w:tab/>
        <w:t xml:space="preserve">Mini </w:t>
      </w:r>
      <w:proofErr w:type="spellStart"/>
      <w:r>
        <w:t>warriors</w:t>
      </w:r>
      <w:proofErr w:type="spellEnd"/>
      <w:r>
        <w:t xml:space="preserve"> 2 – Jenter</w:t>
      </w:r>
    </w:p>
    <w:p w14:paraId="53F62914" w14:textId="54AF800C" w:rsidR="00D57332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Kl. 13:15-13:45</w:t>
      </w:r>
      <w:r>
        <w:tab/>
        <w:t xml:space="preserve">Mini </w:t>
      </w:r>
      <w:proofErr w:type="spellStart"/>
      <w:r>
        <w:t>warriors</w:t>
      </w:r>
      <w:proofErr w:type="spellEnd"/>
      <w:r>
        <w:t xml:space="preserve"> 2 – Gutter</w:t>
      </w:r>
    </w:p>
    <w:p w14:paraId="683CB0B3" w14:textId="7018D942" w:rsidR="00D57332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Kl. 13:45-14:00</w:t>
      </w:r>
      <w:r>
        <w:tab/>
        <w:t>Pause</w:t>
      </w:r>
    </w:p>
    <w:p w14:paraId="1B4747A3" w14:textId="194999A4" w:rsidR="00D57332" w:rsidRPr="00D57332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57332">
        <w:t>Kl. 14:00-14:30</w:t>
      </w:r>
      <w:r w:rsidRPr="00D57332">
        <w:tab/>
        <w:t xml:space="preserve">Mini </w:t>
      </w:r>
      <w:proofErr w:type="spellStart"/>
      <w:r w:rsidRPr="00D57332">
        <w:t>warriors</w:t>
      </w:r>
      <w:proofErr w:type="spellEnd"/>
      <w:r w:rsidRPr="00D57332">
        <w:t xml:space="preserve"> 1</w:t>
      </w:r>
      <w:r w:rsidR="0091637C">
        <w:t xml:space="preserve"> </w:t>
      </w:r>
      <w:r w:rsidRPr="00D57332">
        <w:t>– Jenter</w:t>
      </w:r>
    </w:p>
    <w:p w14:paraId="3C12D83B" w14:textId="56F6215D" w:rsidR="00D57332" w:rsidRPr="00D57332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57332">
        <w:t>Kl. 14:30-15:15</w:t>
      </w:r>
      <w:r w:rsidRPr="00D57332">
        <w:tab/>
        <w:t xml:space="preserve">Mini </w:t>
      </w:r>
      <w:proofErr w:type="spellStart"/>
      <w:r w:rsidRPr="00D57332">
        <w:t>warriors</w:t>
      </w:r>
      <w:proofErr w:type="spellEnd"/>
      <w:r w:rsidRPr="00D57332">
        <w:t xml:space="preserve"> 1</w:t>
      </w:r>
      <w:r w:rsidR="0091637C">
        <w:t xml:space="preserve"> </w:t>
      </w:r>
      <w:r w:rsidRPr="00D57332">
        <w:t>– Gutter</w:t>
      </w:r>
    </w:p>
    <w:p w14:paraId="20384325" w14:textId="43D611DA" w:rsidR="00D57332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57332">
        <w:t>Kl</w:t>
      </w:r>
      <w:r>
        <w:t>. 15:15-15:45</w:t>
      </w:r>
      <w:r>
        <w:tab/>
        <w:t>Pause</w:t>
      </w:r>
    </w:p>
    <w:p w14:paraId="3735691E" w14:textId="0927C740" w:rsidR="00D57332" w:rsidRPr="00D57332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57332">
        <w:t>Kl. 15:45-16:15</w:t>
      </w:r>
      <w:r w:rsidRPr="00D57332">
        <w:tab/>
        <w:t xml:space="preserve">Mini </w:t>
      </w:r>
      <w:proofErr w:type="spellStart"/>
      <w:r w:rsidRPr="00D57332">
        <w:t>warriors</w:t>
      </w:r>
      <w:proofErr w:type="spellEnd"/>
      <w:r w:rsidRPr="00D57332">
        <w:t xml:space="preserve"> 2</w:t>
      </w:r>
      <w:r w:rsidR="0091637C">
        <w:t xml:space="preserve"> </w:t>
      </w:r>
      <w:r w:rsidRPr="00D57332">
        <w:t>– Jenter</w:t>
      </w:r>
    </w:p>
    <w:p w14:paraId="2A8730BE" w14:textId="494F87A3" w:rsidR="00D57332" w:rsidRPr="00F35794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5794">
        <w:t>Kl. 16:15-17:00</w:t>
      </w:r>
      <w:r w:rsidRPr="00F35794">
        <w:tab/>
        <w:t xml:space="preserve">Mini </w:t>
      </w:r>
      <w:proofErr w:type="spellStart"/>
      <w:r w:rsidRPr="00F35794">
        <w:t>warriors</w:t>
      </w:r>
      <w:proofErr w:type="spellEnd"/>
      <w:r w:rsidRPr="00F35794">
        <w:t xml:space="preserve"> 2</w:t>
      </w:r>
      <w:r w:rsidR="0091637C">
        <w:t xml:space="preserve"> </w:t>
      </w:r>
      <w:r w:rsidRPr="00F35794">
        <w:t>– Gutter</w:t>
      </w:r>
    </w:p>
    <w:p w14:paraId="6047F550" w14:textId="5DCE1548" w:rsidR="00D57332" w:rsidRPr="00F35794" w:rsidRDefault="00D57332" w:rsidP="00337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5794">
        <w:t>Kl. 17:00-17:30</w:t>
      </w:r>
      <w:r w:rsidRPr="00F35794">
        <w:tab/>
        <w:t>Utdeling av deltakerpremier</w:t>
      </w:r>
    </w:p>
    <w:p w14:paraId="135CA035" w14:textId="77777777" w:rsidR="00D57332" w:rsidRPr="00F35794" w:rsidRDefault="00D57332" w:rsidP="007B60A5"/>
    <w:p w14:paraId="5B28D0C0" w14:textId="342A8541" w:rsidR="007C71A5" w:rsidRPr="007C71A5" w:rsidRDefault="007C71A5" w:rsidP="007B60A5">
      <w:r w:rsidRPr="00D1231C">
        <w:rPr>
          <w:i/>
          <w:iCs/>
        </w:rPr>
        <w:t>Tidene er med forbehold</w:t>
      </w:r>
      <w:r>
        <w:rPr>
          <w:i/>
          <w:iCs/>
        </w:rPr>
        <w:t>. E</w:t>
      </w:r>
      <w:r w:rsidRPr="00D1231C">
        <w:rPr>
          <w:i/>
          <w:iCs/>
        </w:rPr>
        <w:t>ndelig tidsplan blir satt opp etter påmeldingsfristen</w:t>
      </w:r>
      <w:r>
        <w:rPr>
          <w:i/>
          <w:iCs/>
        </w:rPr>
        <w:t>.</w:t>
      </w:r>
    </w:p>
    <w:p w14:paraId="456D4926" w14:textId="77777777" w:rsidR="007C71A5" w:rsidRDefault="007C71A5" w:rsidP="007B60A5"/>
    <w:p w14:paraId="7BBF7EBA" w14:textId="391EC556" w:rsidR="00D57332" w:rsidRPr="007C71A5" w:rsidRDefault="007C71A5" w:rsidP="007B60A5">
      <w:pPr>
        <w:rPr>
          <w:b/>
          <w:bCs/>
        </w:rPr>
      </w:pPr>
      <w:r w:rsidRPr="007C71A5">
        <w:rPr>
          <w:b/>
          <w:bCs/>
        </w:rPr>
        <w:t xml:space="preserve">Varm lunsj serveres for hele arrangementet til kr. 150,- per person. </w:t>
      </w:r>
    </w:p>
    <w:p w14:paraId="76700F9C" w14:textId="2FE7272B" w:rsidR="00D57332" w:rsidRPr="00D57332" w:rsidRDefault="00D57332" w:rsidP="007B60A5">
      <w:pPr>
        <w:rPr>
          <w:highlight w:val="yellow"/>
        </w:rPr>
      </w:pPr>
    </w:p>
    <w:p w14:paraId="26CE551E" w14:textId="66575DF9" w:rsidR="00D57332" w:rsidRPr="00F35794" w:rsidRDefault="00D57332" w:rsidP="00E77048">
      <w:pPr>
        <w:pStyle w:val="Overskrift3"/>
      </w:pPr>
      <w:r w:rsidRPr="00F35794">
        <w:lastRenderedPageBreak/>
        <w:t>Vennekveld</w:t>
      </w:r>
      <w:r w:rsidR="005116CA">
        <w:t>:</w:t>
      </w:r>
    </w:p>
    <w:p w14:paraId="73C7EC1E" w14:textId="40A0E712" w:rsidR="00D57332" w:rsidRPr="00F35794" w:rsidRDefault="007C71A5" w:rsidP="00D57332">
      <w:r w:rsidRPr="007C71A5">
        <w:t xml:space="preserve">Vi planlegger en vennekveld med bading i Risenga svømmehall og pizzaservering. Prisen er 450 kroner per person, og dette inkluderer både inngang til svømmehallen og pizza. Vennekvelden arrangeres fra ca. </w:t>
      </w:r>
      <w:r w:rsidRPr="007C71A5">
        <w:rPr>
          <w:b/>
          <w:bCs/>
        </w:rPr>
        <w:t>kl. 20.00 til 22.00</w:t>
      </w:r>
      <w:r w:rsidRPr="007C71A5">
        <w:t>.</w:t>
      </w:r>
    </w:p>
    <w:p w14:paraId="2BE0BFD6" w14:textId="77777777" w:rsidR="007B60A5" w:rsidRDefault="007B60A5" w:rsidP="007B60A5"/>
    <w:p w14:paraId="682C382D" w14:textId="77777777" w:rsidR="007B60A5" w:rsidRDefault="007B60A5" w:rsidP="00E77048">
      <w:pPr>
        <w:pStyle w:val="Overskrift3"/>
      </w:pPr>
      <w:r>
        <w:t>Påmelding:</w:t>
      </w:r>
    </w:p>
    <w:p w14:paraId="1918AD57" w14:textId="526659B8" w:rsidR="007C71A5" w:rsidRDefault="007B60A5" w:rsidP="007B60A5">
      <w:r>
        <w:t xml:space="preserve">Påmelding gjøres ved utfylling av </w:t>
      </w:r>
      <w:r w:rsidRPr="007C71A5">
        <w:t>påmeldingsskjem</w:t>
      </w:r>
      <w:r w:rsidR="00307895" w:rsidRPr="007C71A5">
        <w:t>a</w:t>
      </w:r>
      <w:r w:rsidR="007C71A5" w:rsidRPr="007C71A5">
        <w:t>:</w:t>
      </w:r>
      <w:r w:rsidR="00562C88">
        <w:t xml:space="preserve"> </w:t>
      </w:r>
      <w:r w:rsidR="007C71A5" w:rsidRPr="007C71A5">
        <w:t>[Påmeldingsskjema]</w:t>
      </w:r>
      <w:r w:rsidR="00307895" w:rsidRPr="007C71A5">
        <w:t xml:space="preserve"> </w:t>
      </w:r>
    </w:p>
    <w:p w14:paraId="609B8D15" w14:textId="77777777" w:rsidR="00BD7693" w:rsidRPr="00B9270D" w:rsidRDefault="00BD7693" w:rsidP="007B60A5">
      <w:pPr>
        <w:rPr>
          <w:color w:val="FF0000"/>
        </w:rPr>
      </w:pPr>
    </w:p>
    <w:p w14:paraId="148F938F" w14:textId="1011DC11" w:rsidR="007B60A5" w:rsidRPr="00130806" w:rsidRDefault="007B60A5" w:rsidP="007B60A5">
      <w:pPr>
        <w:rPr>
          <w:color w:val="00B050"/>
        </w:rPr>
      </w:pPr>
      <w:r w:rsidRPr="007C71A5">
        <w:t xml:space="preserve">Skjemaet sendes på e-post til </w:t>
      </w:r>
      <w:hyperlink r:id="rId11" w:history="1">
        <w:r w:rsidR="007C71A5" w:rsidRPr="007C71A5">
          <w:rPr>
            <w:rStyle w:val="Hyperkobling"/>
          </w:rPr>
          <w:t>parkour@askerturn.no</w:t>
        </w:r>
      </w:hyperlink>
      <w:r w:rsidR="007C71A5" w:rsidRPr="007C71A5">
        <w:t>.</w:t>
      </w:r>
    </w:p>
    <w:p w14:paraId="248F9670" w14:textId="59D7CA87" w:rsidR="007C71A5" w:rsidRDefault="007B60A5" w:rsidP="007B60A5">
      <w:pPr>
        <w:rPr>
          <w:rFonts w:cs="Arial"/>
          <w:szCs w:val="22"/>
        </w:rPr>
      </w:pPr>
      <w:bookmarkStart w:id="0" w:name="_Hlk96459740"/>
      <w:r w:rsidRPr="00E13430">
        <w:rPr>
          <w:rFonts w:cs="Arial"/>
          <w:szCs w:val="22"/>
        </w:rPr>
        <w:t>Betaling:</w:t>
      </w:r>
      <w:r w:rsidR="007C71A5">
        <w:rPr>
          <w:rFonts w:cs="Arial"/>
          <w:szCs w:val="22"/>
        </w:rPr>
        <w:t xml:space="preserve"> Faktura blir sendt ut i etterkant av påmeldingsfristen. </w:t>
      </w:r>
    </w:p>
    <w:bookmarkEnd w:id="0"/>
    <w:p w14:paraId="5762DE03" w14:textId="77777777" w:rsidR="007B60A5" w:rsidRDefault="007B60A5" w:rsidP="007B60A5"/>
    <w:p w14:paraId="06EBFBED" w14:textId="71F3AA7B" w:rsidR="007B60A5" w:rsidRDefault="007B60A5" w:rsidP="007B60A5">
      <w:r>
        <w:t xml:space="preserve">Bindende påmelding </w:t>
      </w:r>
      <w:r w:rsidRPr="007C71A5">
        <w:rPr>
          <w:b/>
          <w:bCs/>
          <w:u w:val="single"/>
        </w:rPr>
        <w:t xml:space="preserve">innen </w:t>
      </w:r>
      <w:r w:rsidR="00AF568D" w:rsidRPr="007C71A5">
        <w:rPr>
          <w:b/>
          <w:bCs/>
          <w:u w:val="single"/>
        </w:rPr>
        <w:t>søn</w:t>
      </w:r>
      <w:r w:rsidRPr="007C71A5">
        <w:rPr>
          <w:b/>
          <w:bCs/>
          <w:u w:val="single"/>
        </w:rPr>
        <w:t xml:space="preserve">dag </w:t>
      </w:r>
      <w:r w:rsidR="00AF568D" w:rsidRPr="007C71A5">
        <w:rPr>
          <w:b/>
          <w:bCs/>
          <w:u w:val="single"/>
        </w:rPr>
        <w:t>1</w:t>
      </w:r>
      <w:r w:rsidRPr="007C71A5">
        <w:rPr>
          <w:b/>
          <w:bCs/>
          <w:u w:val="single"/>
        </w:rPr>
        <w:t xml:space="preserve">. </w:t>
      </w:r>
      <w:r w:rsidR="00AF568D" w:rsidRPr="007C71A5">
        <w:rPr>
          <w:b/>
          <w:bCs/>
          <w:u w:val="single"/>
        </w:rPr>
        <w:t>juni</w:t>
      </w:r>
      <w:r w:rsidRPr="007C71A5">
        <w:rPr>
          <w:b/>
          <w:bCs/>
          <w:u w:val="single"/>
        </w:rPr>
        <w:t>.</w:t>
      </w:r>
    </w:p>
    <w:p w14:paraId="262C569E" w14:textId="7EAB4E32" w:rsidR="007B60A5" w:rsidRDefault="007B60A5" w:rsidP="007B60A5">
      <w:r>
        <w:t xml:space="preserve">Startkontingent </w:t>
      </w:r>
      <w:r w:rsidRPr="00C82F00">
        <w:t xml:space="preserve">er </w:t>
      </w:r>
      <w:r w:rsidR="00C82F00" w:rsidRPr="00C82F00">
        <w:t>600</w:t>
      </w:r>
      <w:r w:rsidRPr="00C82F00">
        <w:t>,- p</w:t>
      </w:r>
      <w:r w:rsidR="00BA1B3B">
        <w:t>er</w:t>
      </w:r>
      <w:r>
        <w:t xml:space="preserve"> </w:t>
      </w:r>
      <w:r w:rsidR="00F35794">
        <w:t>utøver</w:t>
      </w:r>
      <w:r w:rsidR="007C71A5">
        <w:t>. Kontingent inkluderer også t-skjorte</w:t>
      </w:r>
      <w:r w:rsidR="00CF2187">
        <w:rPr>
          <w:color w:val="00B050"/>
        </w:rPr>
        <w:t>.</w:t>
      </w:r>
    </w:p>
    <w:p w14:paraId="5C433741" w14:textId="71A17152" w:rsidR="00070D1A" w:rsidRPr="00A3482D" w:rsidRDefault="00070D1A" w:rsidP="007B60A5">
      <w:r w:rsidRPr="009E39D4">
        <w:t>Vennli</w:t>
      </w:r>
      <w:r w:rsidR="00B90820" w:rsidRPr="009E39D4">
        <w:t xml:space="preserve">gst </w:t>
      </w:r>
      <w:proofErr w:type="spellStart"/>
      <w:r w:rsidR="00B90820" w:rsidRPr="009E39D4">
        <w:t>notér</w:t>
      </w:r>
      <w:proofErr w:type="spellEnd"/>
      <w:r w:rsidR="00B90820" w:rsidRPr="009E39D4">
        <w:t xml:space="preserve"> hvilke </w:t>
      </w:r>
      <w:r w:rsidR="00AF568D" w:rsidRPr="009E39D4">
        <w:t>grener</w:t>
      </w:r>
      <w:r w:rsidR="00B90820" w:rsidRPr="009E39D4">
        <w:t xml:space="preserve"> </w:t>
      </w:r>
      <w:r w:rsidR="00F35794">
        <w:t>utøveren</w:t>
      </w:r>
      <w:r w:rsidR="00B90820" w:rsidRPr="009E39D4">
        <w:t xml:space="preserve"> skal stille i</w:t>
      </w:r>
      <w:r w:rsidR="00AF568D" w:rsidRPr="009E39D4">
        <w:t xml:space="preserve"> (</w:t>
      </w:r>
      <w:r w:rsidR="00AF568D" w:rsidRPr="009E39D4">
        <w:rPr>
          <w:i/>
          <w:iCs/>
        </w:rPr>
        <w:t>Speed</w:t>
      </w:r>
      <w:r w:rsidR="00AF568D" w:rsidRPr="009E39D4">
        <w:t xml:space="preserve"> og/eller </w:t>
      </w:r>
      <w:r w:rsidR="00AF568D" w:rsidRPr="009E39D4">
        <w:rPr>
          <w:i/>
          <w:iCs/>
        </w:rPr>
        <w:t>Freestyle</w:t>
      </w:r>
      <w:r w:rsidR="00AF568D" w:rsidRPr="009E39D4">
        <w:t>)</w:t>
      </w:r>
      <w:r w:rsidR="00B90820" w:rsidRPr="009E39D4">
        <w:t>. Eventuelle strykninger kan gjøres i etterkant.</w:t>
      </w:r>
    </w:p>
    <w:p w14:paraId="3C828295" w14:textId="77777777" w:rsidR="007B60A5" w:rsidRDefault="007B60A5" w:rsidP="007B60A5"/>
    <w:p w14:paraId="75D85947" w14:textId="77777777" w:rsidR="007B60A5" w:rsidRDefault="007B60A5" w:rsidP="007B60A5">
      <w:r>
        <w:t xml:space="preserve">Ved for sen påmelding beregnes dobbel kontingent. </w:t>
      </w:r>
    </w:p>
    <w:p w14:paraId="07E6001E" w14:textId="77777777" w:rsidR="007B60A5" w:rsidRDefault="007B60A5" w:rsidP="007B60A5">
      <w:r>
        <w:t>Ved påmelding av evt. utenlandske statsborgere må arrangør gjøres oppmerksom på dette.</w:t>
      </w:r>
    </w:p>
    <w:p w14:paraId="1D9F342D" w14:textId="77777777" w:rsidR="007B60A5" w:rsidRDefault="007B60A5" w:rsidP="007B60A5"/>
    <w:p w14:paraId="7FA15B71" w14:textId="77777777" w:rsidR="007B60A5" w:rsidRDefault="007B60A5" w:rsidP="007B60A5">
      <w:pPr>
        <w:rPr>
          <w:b/>
          <w:bCs/>
          <w:u w:val="single"/>
        </w:rPr>
      </w:pPr>
      <w:r w:rsidRPr="00ED34B9">
        <w:rPr>
          <w:b/>
          <w:bCs/>
          <w:u w:val="single"/>
        </w:rPr>
        <w:t>Husk konkurranselisens!</w:t>
      </w:r>
    </w:p>
    <w:p w14:paraId="07DBA766" w14:textId="77777777" w:rsidR="007B60A5" w:rsidRDefault="007B60A5" w:rsidP="007B60A5">
      <w:pPr>
        <w:rPr>
          <w:b/>
          <w:bCs/>
          <w:u w:val="single"/>
        </w:rPr>
      </w:pPr>
    </w:p>
    <w:p w14:paraId="60CE37CB" w14:textId="6C645449" w:rsidR="005116CA" w:rsidRDefault="005116CA" w:rsidP="00E77048">
      <w:pPr>
        <w:pStyle w:val="Overskrift3"/>
      </w:pPr>
      <w:r>
        <w:t>Påmelding uten klubbtilhørighet under NGTF:</w:t>
      </w:r>
    </w:p>
    <w:p w14:paraId="65D62952" w14:textId="77777777" w:rsidR="00DC2446" w:rsidRPr="00DC2446" w:rsidRDefault="00DC2446" w:rsidP="00DC2446">
      <w:r w:rsidRPr="00DC2446">
        <w:t>Startkontingenten er 600,- per utøver og inkluderer t-skjorte.</w:t>
      </w:r>
    </w:p>
    <w:p w14:paraId="63FC1883" w14:textId="77777777" w:rsidR="00DC2446" w:rsidRPr="00DC2446" w:rsidRDefault="00DC2446" w:rsidP="00DC2446">
      <w:r w:rsidRPr="00DC2446">
        <w:t>For konkurranseutøvere som er medlem av en klubb tilknyttet NGTF, kreves det utvidet forsikring i form av en aktiv konkurranselisens for å delta.</w:t>
      </w:r>
    </w:p>
    <w:p w14:paraId="59453EBE" w14:textId="77777777" w:rsidR="00DC2446" w:rsidRPr="00DC2446" w:rsidRDefault="00DC2446" w:rsidP="00DC2446">
      <w:r w:rsidRPr="00DC2446">
        <w:t xml:space="preserve">Utøvere som </w:t>
      </w:r>
      <w:r w:rsidRPr="00DC2446">
        <w:rPr>
          <w:b/>
          <w:bCs/>
        </w:rPr>
        <w:t>ikke</w:t>
      </w:r>
      <w:r w:rsidRPr="00DC2446">
        <w:t xml:space="preserve"> er medlem av en NGTF-klubb, må oppfylle de samme sikkerhetskravene. For å delta uten klubbtilhørighet må det derfor kjøpes en engangslisens tilpasset aldersgruppen:</w:t>
      </w:r>
    </w:p>
    <w:p w14:paraId="263E4BAF" w14:textId="77777777" w:rsidR="00DC2446" w:rsidRDefault="00DC2446" w:rsidP="00DC2446">
      <w:pPr>
        <w:pStyle w:val="Listeavsnitt"/>
        <w:numPr>
          <w:ilvl w:val="0"/>
          <w:numId w:val="2"/>
        </w:numPr>
      </w:pPr>
      <w:r w:rsidRPr="00DC2446">
        <w:t>Engangslisens for utøvere 13 år og eldre: 850,- per utøver</w:t>
      </w:r>
    </w:p>
    <w:p w14:paraId="14BC99BC" w14:textId="3B8E5F07" w:rsidR="00DC2446" w:rsidRDefault="00DC2446" w:rsidP="00DC2446">
      <w:pPr>
        <w:pStyle w:val="Listeavsnitt"/>
        <w:numPr>
          <w:ilvl w:val="0"/>
          <w:numId w:val="2"/>
        </w:numPr>
      </w:pPr>
      <w:r w:rsidRPr="00DC2446">
        <w:t>Engangslisens for utøvere 9</w:t>
      </w:r>
      <w:r>
        <w:t>-</w:t>
      </w:r>
      <w:r w:rsidRPr="00DC2446">
        <w:t>12 år: 500,- per utøver</w:t>
      </w:r>
    </w:p>
    <w:p w14:paraId="0C5916A0" w14:textId="5435B3C3" w:rsidR="005D77E3" w:rsidRDefault="005D77E3" w:rsidP="005D77E3"/>
    <w:p w14:paraId="072A085F" w14:textId="5D85E3A0" w:rsidR="005D77E3" w:rsidRPr="00DC2446" w:rsidRDefault="005D77E3" w:rsidP="005D77E3">
      <w:r>
        <w:t xml:space="preserve">NB! Små endringer i pris på engangslisens kan forekomme. Vi sender ut varsel om det er tilfellet. </w:t>
      </w:r>
    </w:p>
    <w:p w14:paraId="30C2BEF9" w14:textId="77777777" w:rsidR="005116CA" w:rsidRDefault="005116CA" w:rsidP="007B60A5"/>
    <w:p w14:paraId="10B1B16D" w14:textId="77777777" w:rsidR="007B60A5" w:rsidRDefault="007B60A5" w:rsidP="00E77048">
      <w:pPr>
        <w:pStyle w:val="Overskrift3"/>
      </w:pPr>
      <w:r>
        <w:t>Overnattingsmulighet:</w:t>
      </w:r>
    </w:p>
    <w:p w14:paraId="516A9B7C" w14:textId="0779AA9A" w:rsidR="007C71A5" w:rsidRDefault="007C71A5" w:rsidP="007B60A5">
      <w:r>
        <w:t>Dersom du ønsker å bo på hotell, ligger det tre hoteller i relativ nærhet til Leikvollhallen:</w:t>
      </w:r>
    </w:p>
    <w:p w14:paraId="4F32D472" w14:textId="6FE8D766" w:rsidR="007C71A5" w:rsidRDefault="007C71A5" w:rsidP="007B60A5">
      <w:pPr>
        <w:rPr>
          <w:lang w:val="en-US"/>
        </w:rPr>
      </w:pPr>
      <w:hyperlink r:id="rId12" w:history="1">
        <w:r w:rsidRPr="00292C9F">
          <w:rPr>
            <w:rStyle w:val="Hyperkobling"/>
            <w:lang w:val="en-US"/>
          </w:rPr>
          <w:t xml:space="preserve">Thon Hotel </w:t>
        </w:r>
        <w:proofErr w:type="spellStart"/>
        <w:r w:rsidRPr="00292C9F">
          <w:rPr>
            <w:rStyle w:val="Hyperkobling"/>
            <w:lang w:val="en-US"/>
          </w:rPr>
          <w:t>Vettre</w:t>
        </w:r>
        <w:proofErr w:type="spellEnd"/>
      </w:hyperlink>
      <w:r w:rsidRPr="007C71A5">
        <w:rPr>
          <w:lang w:val="en-US"/>
        </w:rPr>
        <w:t xml:space="preserve">, </w:t>
      </w:r>
      <w:hyperlink r:id="rId13" w:history="1">
        <w:r w:rsidRPr="00292C9F">
          <w:rPr>
            <w:rStyle w:val="Hyperkobling"/>
            <w:lang w:val="en-US"/>
          </w:rPr>
          <w:t>Scandic Asker</w:t>
        </w:r>
      </w:hyperlink>
      <w:r>
        <w:rPr>
          <w:lang w:val="en-US"/>
        </w:rPr>
        <w:t xml:space="preserve"> </w:t>
      </w:r>
      <w:proofErr w:type="spellStart"/>
      <w:r>
        <w:rPr>
          <w:lang w:val="en-US"/>
        </w:rPr>
        <w:t>og</w:t>
      </w:r>
      <w:proofErr w:type="spellEnd"/>
      <w:r>
        <w:rPr>
          <w:lang w:val="en-US"/>
        </w:rPr>
        <w:t xml:space="preserve"> </w:t>
      </w:r>
      <w:hyperlink r:id="rId14" w:history="1">
        <w:r w:rsidRPr="00292C9F">
          <w:rPr>
            <w:rStyle w:val="Hyperkobling"/>
            <w:lang w:val="en-US"/>
          </w:rPr>
          <w:t xml:space="preserve">Quality </w:t>
        </w:r>
        <w:proofErr w:type="spellStart"/>
        <w:r w:rsidRPr="00292C9F">
          <w:rPr>
            <w:rStyle w:val="Hyperkobling"/>
            <w:lang w:val="en-US"/>
          </w:rPr>
          <w:t>Hotell</w:t>
        </w:r>
        <w:proofErr w:type="spellEnd"/>
        <w:r w:rsidRPr="00292C9F">
          <w:rPr>
            <w:rStyle w:val="Hyperkobling"/>
            <w:lang w:val="en-US"/>
          </w:rPr>
          <w:t xml:space="preserve"> </w:t>
        </w:r>
        <w:proofErr w:type="spellStart"/>
        <w:r w:rsidRPr="00292C9F">
          <w:rPr>
            <w:rStyle w:val="Hyperkobling"/>
            <w:lang w:val="en-US"/>
          </w:rPr>
          <w:t>Leangkollen</w:t>
        </w:r>
        <w:proofErr w:type="spellEnd"/>
      </w:hyperlink>
      <w:r>
        <w:rPr>
          <w:lang w:val="en-US"/>
        </w:rPr>
        <w:t>.</w:t>
      </w:r>
    </w:p>
    <w:p w14:paraId="554063D4" w14:textId="195DD132" w:rsidR="00292C9F" w:rsidRDefault="00292C9F" w:rsidP="007B60A5">
      <w:r w:rsidRPr="00292C9F">
        <w:t>NGTF har avtale med T</w:t>
      </w:r>
      <w:r>
        <w:t xml:space="preserve">hon Hotels. Velger du for eksempel Thon Hotel Vettre, anbefaler vi at du bestiller via denne lenken, med avtalekoden under: </w:t>
      </w:r>
      <w:hyperlink r:id="rId15" w:history="1">
        <w:r w:rsidRPr="003671CD">
          <w:rPr>
            <w:rStyle w:val="Hyperkobling"/>
            <w:rFonts w:eastAsiaTheme="majorEastAsia" w:cstheme="majorBidi"/>
            <w:bCs/>
            <w:szCs w:val="22"/>
          </w:rPr>
          <w:t>https://www.thonhotels.no/firmaavtale/</w:t>
        </w:r>
      </w:hyperlink>
    </w:p>
    <w:p w14:paraId="56D166BA" w14:textId="44AABA9A" w:rsidR="00292C9F" w:rsidRPr="00292C9F" w:rsidRDefault="00292C9F" w:rsidP="007B60A5">
      <w:r>
        <w:t>Avtalekode: TH87811</w:t>
      </w:r>
    </w:p>
    <w:p w14:paraId="62ADC528" w14:textId="77777777" w:rsidR="007C71A5" w:rsidRPr="00292C9F" w:rsidRDefault="007C71A5" w:rsidP="007B60A5"/>
    <w:p w14:paraId="7DCFE893" w14:textId="68BC252E" w:rsidR="007C71A5" w:rsidRPr="007C71A5" w:rsidRDefault="007C71A5" w:rsidP="007B60A5">
      <w:r w:rsidRPr="007C71A5">
        <w:t>Hver klubb eller enkeltperson b</w:t>
      </w:r>
      <w:r>
        <w:t>estiller rom og gjør opp selv. Vær tidlig ute!</w:t>
      </w:r>
    </w:p>
    <w:p w14:paraId="05A5F8EB" w14:textId="77777777" w:rsidR="007B60A5" w:rsidRPr="007402BC" w:rsidRDefault="007B60A5" w:rsidP="007B60A5"/>
    <w:p w14:paraId="4B4B0D69" w14:textId="525A32DA" w:rsidR="007B60A5" w:rsidRDefault="007B60A5" w:rsidP="00E77048">
      <w:pPr>
        <w:pStyle w:val="Overskrift3"/>
      </w:pPr>
      <w:r>
        <w:t xml:space="preserve">Transport: </w:t>
      </w:r>
    </w:p>
    <w:p w14:paraId="0A58A2F5" w14:textId="38997438" w:rsidR="00292C9F" w:rsidRDefault="00292C9F" w:rsidP="00292C9F">
      <w:r>
        <w:t xml:space="preserve">Ankommer du med fly til Oslo Lufthavn er det direkteforbindelse til Asker stasjon. Derfra er det gåavstand </w:t>
      </w:r>
      <w:proofErr w:type="spellStart"/>
      <w:r>
        <w:t>til</w:t>
      </w:r>
      <w:proofErr w:type="spellEnd"/>
      <w:r>
        <w:t xml:space="preserve"> Leikvollhallen, som tar cirka 25 minutter. </w:t>
      </w:r>
      <w:r>
        <w:br/>
        <w:t>Fra de ulike hotellene tar det ikke lenger enn 30 minutter å gå.</w:t>
      </w:r>
    </w:p>
    <w:p w14:paraId="122C8ECB" w14:textId="1BF3EF6A" w:rsidR="00292C9F" w:rsidRPr="00292C9F" w:rsidRDefault="00292C9F" w:rsidP="00292C9F">
      <w:r>
        <w:t xml:space="preserve">Ellers anbefaler vi å benytte kollektivtransport. Du finner både rutealternativer og kjøp av billetter direkte i </w:t>
      </w:r>
      <w:hyperlink r:id="rId16" w:history="1">
        <w:r w:rsidRPr="00292C9F">
          <w:rPr>
            <w:rStyle w:val="Hyperkobling"/>
          </w:rPr>
          <w:t>Ruter-appen</w:t>
        </w:r>
      </w:hyperlink>
      <w:r>
        <w:t xml:space="preserve">. </w:t>
      </w:r>
    </w:p>
    <w:p w14:paraId="10B8AD95" w14:textId="77777777" w:rsidR="007B60A5" w:rsidRDefault="007B60A5" w:rsidP="007B60A5"/>
    <w:p w14:paraId="17E7DF1C" w14:textId="77777777" w:rsidR="007B60A5" w:rsidRDefault="007B60A5" w:rsidP="00E77048">
      <w:pPr>
        <w:pStyle w:val="Overskrift3"/>
      </w:pPr>
      <w:r>
        <w:t>Bespisning:</w:t>
      </w:r>
    </w:p>
    <w:p w14:paraId="3566EE91" w14:textId="193F68D5" w:rsidR="007B60A5" w:rsidRPr="00292C9F" w:rsidRDefault="00292C9F" w:rsidP="007B60A5">
      <w:r w:rsidRPr="00292C9F">
        <w:t>Varmlunsj:</w:t>
      </w:r>
      <w:r w:rsidRPr="00292C9F">
        <w:tab/>
      </w:r>
      <w:r w:rsidR="000E4310" w:rsidRPr="00292C9F">
        <w:t>150,- p</w:t>
      </w:r>
      <w:r w:rsidRPr="00292C9F">
        <w:t xml:space="preserve">er </w:t>
      </w:r>
      <w:r w:rsidR="000E4310" w:rsidRPr="00292C9F">
        <w:t>person</w:t>
      </w:r>
    </w:p>
    <w:p w14:paraId="4D78947E" w14:textId="63605DC2" w:rsidR="00292C9F" w:rsidRPr="00292C9F" w:rsidRDefault="000E4310" w:rsidP="007B60A5">
      <w:r w:rsidRPr="00292C9F">
        <w:t>Vennekveld</w:t>
      </w:r>
      <w:r w:rsidR="00292C9F" w:rsidRPr="00292C9F">
        <w:t>:</w:t>
      </w:r>
      <w:r w:rsidR="00292C9F" w:rsidRPr="00292C9F">
        <w:tab/>
      </w:r>
      <w:r w:rsidRPr="00292C9F">
        <w:t>450,- p</w:t>
      </w:r>
      <w:r w:rsidR="00292C9F" w:rsidRPr="00292C9F">
        <w:t>er</w:t>
      </w:r>
      <w:r w:rsidRPr="00292C9F">
        <w:t xml:space="preserve"> person</w:t>
      </w:r>
      <w:r w:rsidR="00292C9F" w:rsidRPr="00292C9F">
        <w:t>, inkluderer</w:t>
      </w:r>
      <w:r w:rsidRPr="00292C9F">
        <w:t xml:space="preserve"> inngang </w:t>
      </w:r>
      <w:r w:rsidR="00292C9F" w:rsidRPr="00292C9F">
        <w:t xml:space="preserve">til </w:t>
      </w:r>
      <w:r w:rsidRPr="00292C9F">
        <w:t xml:space="preserve">svømmehall og pizza. </w:t>
      </w:r>
    </w:p>
    <w:p w14:paraId="4F5A06A0" w14:textId="19F62D35" w:rsidR="00292C9F" w:rsidRPr="00292C9F" w:rsidRDefault="001B5918" w:rsidP="00292C9F">
      <w:pPr>
        <w:ind w:left="720" w:firstLine="720"/>
      </w:pPr>
      <w:r w:rsidRPr="00292C9F">
        <w:t>Minimum</w:t>
      </w:r>
      <w:r w:rsidR="00DC6309" w:rsidRPr="00292C9F">
        <w:t xml:space="preserve"> </w:t>
      </w:r>
      <w:r w:rsidR="00292C9F" w:rsidRPr="00292C9F">
        <w:t>é</w:t>
      </w:r>
      <w:r w:rsidR="00DC6309" w:rsidRPr="00292C9F">
        <w:t xml:space="preserve">n voksen pr. 10 </w:t>
      </w:r>
      <w:r w:rsidR="00F35794">
        <w:t>utøvere</w:t>
      </w:r>
      <w:r w:rsidR="001322E7">
        <w:t xml:space="preserve"> (200,- per voksen)</w:t>
      </w:r>
    </w:p>
    <w:p w14:paraId="374ED76D" w14:textId="77777777" w:rsidR="001322E7" w:rsidRDefault="001322E7" w:rsidP="007B60A5"/>
    <w:p w14:paraId="3745F521" w14:textId="1431030D" w:rsidR="00DC34D9" w:rsidRPr="00292C9F" w:rsidRDefault="007B60A5" w:rsidP="007B60A5">
      <w:r w:rsidRPr="00292C9F">
        <w:t>Bestilles i påmeldingsskjema.</w:t>
      </w:r>
      <w:r w:rsidR="00B9270D" w:rsidRPr="00292C9F">
        <w:t xml:space="preserve"> </w:t>
      </w:r>
    </w:p>
    <w:p w14:paraId="24557E60" w14:textId="77777777" w:rsidR="007B60A5" w:rsidRPr="008D5054" w:rsidRDefault="007B60A5" w:rsidP="007B60A5"/>
    <w:p w14:paraId="7EDDE44A" w14:textId="1E190AB2" w:rsidR="007B60A5" w:rsidRPr="00E77048" w:rsidRDefault="007B60A5" w:rsidP="00E77048">
      <w:pPr>
        <w:pStyle w:val="Overskrift3"/>
        <w:rPr>
          <w:rFonts w:ascii="Segoe UI" w:hAnsi="Segoe UI"/>
        </w:rPr>
      </w:pPr>
      <w:r w:rsidRPr="00E77048">
        <w:rPr>
          <w:rStyle w:val="normaltextrun"/>
        </w:rPr>
        <w:t>Fotografering/filming:</w:t>
      </w:r>
      <w:r w:rsidRPr="00E77048">
        <w:rPr>
          <w:rStyle w:val="eop"/>
        </w:rPr>
        <w:t> </w:t>
      </w:r>
    </w:p>
    <w:p w14:paraId="1002D9F4" w14:textId="00E42308" w:rsidR="007B60A5" w:rsidRPr="007B2C78" w:rsidRDefault="007B60A5" w:rsidP="007B60A5">
      <w:pPr>
        <w:rPr>
          <w:rFonts w:cs="Arial"/>
        </w:rPr>
      </w:pPr>
      <w:r w:rsidRPr="00730AC1">
        <w:rPr>
          <w:rFonts w:cs="Arial"/>
        </w:rPr>
        <w:t>Det er ikke tillatt å filme, fotografere og dele innehold av personer i sosiale medier og andre digitale kanaler uten samtykke.</w:t>
      </w:r>
      <w:r w:rsidR="007B2C78">
        <w:rPr>
          <w:rFonts w:cs="Arial"/>
        </w:rPr>
        <w:t xml:space="preserve"> </w:t>
      </w:r>
      <w:r w:rsidRPr="00730AC1">
        <w:rPr>
          <w:rFonts w:cs="Arial"/>
        </w:rPr>
        <w:t xml:space="preserve">Det kan filmes og tas bilde av utøvere </w:t>
      </w:r>
      <w:r w:rsidRPr="00730AC1">
        <w:rPr>
          <w:rFonts w:cs="Arial"/>
          <w:u w:val="single"/>
        </w:rPr>
        <w:t>forutsatt at det er innhentet aktivt samtykke til dette.</w:t>
      </w:r>
      <w:r w:rsidRPr="00C02E49">
        <w:rPr>
          <w:rFonts w:cs="Arial"/>
        </w:rPr>
        <w:t xml:space="preserve"> </w:t>
      </w:r>
    </w:p>
    <w:p w14:paraId="58700EDA" w14:textId="77777777" w:rsidR="007B60A5" w:rsidRPr="00730AC1" w:rsidRDefault="007B60A5" w:rsidP="007B60A5">
      <w:pPr>
        <w:rPr>
          <w:rFonts w:cs="Arial"/>
        </w:rPr>
      </w:pPr>
    </w:p>
    <w:p w14:paraId="5DF69749" w14:textId="77777777" w:rsidR="007B60A5" w:rsidRPr="00730AC1" w:rsidRDefault="007B60A5" w:rsidP="007B60A5">
      <w:pPr>
        <w:rPr>
          <w:rFonts w:cs="Arial"/>
        </w:rPr>
      </w:pPr>
      <w:r w:rsidRPr="00730AC1">
        <w:rPr>
          <w:rFonts w:cs="Arial"/>
        </w:rPr>
        <w:t>NB! Det er utøvernes respektive klubber som er ansvarlig for å kunne dokumentere overfor hver arrangør at deres utøvere har gitt aktivt samtykke til dette.</w:t>
      </w:r>
    </w:p>
    <w:p w14:paraId="7BE03D67" w14:textId="77777777" w:rsidR="007B60A5" w:rsidRPr="00730AC1" w:rsidRDefault="007B60A5" w:rsidP="007B60A5">
      <w:pPr>
        <w:rPr>
          <w:rFonts w:cs="Arial"/>
        </w:rPr>
      </w:pPr>
    </w:p>
    <w:p w14:paraId="64A0A0A3" w14:textId="77777777" w:rsidR="007B60A5" w:rsidRPr="00730AC1" w:rsidRDefault="007B60A5" w:rsidP="007B60A5">
      <w:pPr>
        <w:rPr>
          <w:rFonts w:cs="Arial"/>
        </w:rPr>
      </w:pPr>
      <w:r w:rsidRPr="00730AC1">
        <w:rPr>
          <w:rFonts w:cs="Arial"/>
        </w:rPr>
        <w:t xml:space="preserve">For ytterligere informasjon se </w:t>
      </w:r>
      <w:hyperlink r:id="rId17" w:history="1">
        <w:r w:rsidRPr="00BC5261">
          <w:rPr>
            <w:rStyle w:val="Hyperkobling"/>
            <w:rFonts w:cs="Arial"/>
          </w:rPr>
          <w:t>NIFs nettside.</w:t>
        </w:r>
      </w:hyperlink>
    </w:p>
    <w:p w14:paraId="013F6FC0" w14:textId="77777777" w:rsidR="007B60A5" w:rsidRPr="00730AC1" w:rsidRDefault="007B60A5" w:rsidP="007B60A5">
      <w:pPr>
        <w:rPr>
          <w:rFonts w:cs="Arial"/>
        </w:rPr>
      </w:pPr>
    </w:p>
    <w:p w14:paraId="410BC82F" w14:textId="77777777" w:rsidR="007B60A5" w:rsidRDefault="007B60A5" w:rsidP="007B60A5"/>
    <w:p w14:paraId="7DF7481C" w14:textId="77777777" w:rsidR="008A07E2" w:rsidRDefault="008A07E2" w:rsidP="007B60A5"/>
    <w:p w14:paraId="7C0B9201" w14:textId="77777777" w:rsidR="007B60A5" w:rsidRPr="0066321A" w:rsidRDefault="007B60A5" w:rsidP="007B60A5"/>
    <w:p w14:paraId="62ED35E2" w14:textId="3CFA9B30" w:rsidR="007B60A5" w:rsidRPr="00627CCF" w:rsidRDefault="007B60A5" w:rsidP="007B60A5">
      <w:pPr>
        <w:rPr>
          <w:color w:val="00B050"/>
        </w:rPr>
      </w:pPr>
      <w:r w:rsidRPr="0066321A">
        <w:t xml:space="preserve">Ved eventuelle spørsmål, ta kontakt med </w:t>
      </w:r>
      <w:r w:rsidR="00627CCF" w:rsidRPr="0066321A">
        <w:t>Monica</w:t>
      </w:r>
      <w:r w:rsidRPr="0066321A">
        <w:t xml:space="preserve">, </w:t>
      </w:r>
      <w:hyperlink r:id="rId18" w:history="1">
        <w:r w:rsidR="00BE743A" w:rsidRPr="00231A93">
          <w:rPr>
            <w:rStyle w:val="Hyperkobling"/>
          </w:rPr>
          <w:t>parkour@askerturn.no</w:t>
        </w:r>
      </w:hyperlink>
      <w:r w:rsidRPr="0066321A">
        <w:t xml:space="preserve"> og </w:t>
      </w:r>
      <w:r w:rsidR="00627CCF" w:rsidRPr="0066321A">
        <w:t>99001970</w:t>
      </w:r>
      <w:r w:rsidRPr="0066321A">
        <w:t>. Se også klubbens hjemmeside</w:t>
      </w:r>
      <w:r w:rsidR="0066321A" w:rsidRPr="0066321A">
        <w:t>:</w:t>
      </w:r>
      <w:r w:rsidR="00B9270D" w:rsidRPr="0066321A">
        <w:t xml:space="preserve"> </w:t>
      </w:r>
      <w:hyperlink r:id="rId19" w:history="1">
        <w:r w:rsidR="0066321A" w:rsidRPr="007E1695">
          <w:rPr>
            <w:rStyle w:val="Hyperkobling"/>
          </w:rPr>
          <w:t>www.askerturn.no</w:t>
        </w:r>
      </w:hyperlink>
    </w:p>
    <w:p w14:paraId="41391351" w14:textId="77777777" w:rsidR="007B60A5" w:rsidRDefault="007B60A5" w:rsidP="007B60A5"/>
    <w:p w14:paraId="45A6D9B3" w14:textId="618CF0CA" w:rsidR="007B60A5" w:rsidRDefault="007B60A5" w:rsidP="007B60A5">
      <w:r>
        <w:t xml:space="preserve">Velkommen til </w:t>
      </w:r>
      <w:r w:rsidR="00DC34D9">
        <w:t>Asker Open 2025</w:t>
      </w:r>
      <w:r>
        <w:t>!</w:t>
      </w:r>
    </w:p>
    <w:p w14:paraId="4DF7FF9D" w14:textId="77777777" w:rsidR="005F5050" w:rsidRDefault="005F5050" w:rsidP="007B60A5"/>
    <w:p w14:paraId="6B83125C" w14:textId="77777777" w:rsidR="005F5050" w:rsidRDefault="005F5050" w:rsidP="007B60A5"/>
    <w:p w14:paraId="053768EF" w14:textId="77777777" w:rsidR="005F5050" w:rsidRDefault="005F5050" w:rsidP="007B60A5"/>
    <w:p w14:paraId="480352DC" w14:textId="77777777" w:rsidR="005F5050" w:rsidRDefault="005F5050" w:rsidP="007B60A5"/>
    <w:p w14:paraId="6FB40A5D" w14:textId="77777777" w:rsidR="005F5050" w:rsidRDefault="005F5050" w:rsidP="007B60A5"/>
    <w:p w14:paraId="06D20414" w14:textId="77777777" w:rsidR="005F5050" w:rsidRDefault="005F5050" w:rsidP="007B60A5"/>
    <w:p w14:paraId="27CEBC73" w14:textId="066A27A5" w:rsidR="005F5050" w:rsidRDefault="005F5050" w:rsidP="007B60A5"/>
    <w:p w14:paraId="0D26576F" w14:textId="28D44DF9" w:rsidR="005F5050" w:rsidRPr="005F5050" w:rsidRDefault="00A42BE4" w:rsidP="005F5050">
      <w:pPr>
        <w:pStyle w:val="Overskrift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EC5A33" wp14:editId="02D9C75A">
                <wp:simplePos x="0" y="0"/>
                <wp:positionH relativeFrom="margin">
                  <wp:posOffset>-58420</wp:posOffset>
                </wp:positionH>
                <wp:positionV relativeFrom="paragraph">
                  <wp:posOffset>436245</wp:posOffset>
                </wp:positionV>
                <wp:extent cx="6457950" cy="596900"/>
                <wp:effectExtent l="0" t="0" r="0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AF728" w14:textId="2F65F289" w:rsidR="00A42BE4" w:rsidRDefault="00A42BE4" w:rsidP="00A42BE4">
                            <w:hyperlink r:id="rId20" w:history="1">
                              <w:r w:rsidRPr="00342F7E">
                                <w:rPr>
                                  <w:rStyle w:val="Hyperkobling"/>
                                </w:rPr>
                                <w:t>https://doc</w:t>
                              </w:r>
                              <w:r w:rsidRPr="00342F7E">
                                <w:rPr>
                                  <w:rStyle w:val="Hyperkobling"/>
                                </w:rPr>
                                <w:t>s.google.com/forms/d/e/1FAIpQLSfu4tMaCsYt6zrrLBeSbllk4B6hSrEQKJmyvaz792soBo5zpQ/viewform?usp=header</w:t>
                              </w:r>
                            </w:hyperlink>
                          </w:p>
                          <w:p w14:paraId="766BB1DF" w14:textId="68AA27EF" w:rsidR="00A42BE4" w:rsidRDefault="00A42B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C5A33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4.6pt;margin-top:34.35pt;width:508.5pt;height:4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" stroked="f">
                <v:textbox>
                  <w:txbxContent>
                    <w:p w14:paraId="62CAF728" w14:textId="2F65F289" w:rsidR="00A42BE4" w:rsidRDefault="00A42BE4" w:rsidP="00A42BE4">
                      <w:hyperlink r:id="rId21" w:history="1">
                        <w:r w:rsidRPr="00342F7E">
                          <w:rPr>
                            <w:rStyle w:val="Hyperkobling"/>
                          </w:rPr>
                          <w:t>https://doc</w:t>
                        </w:r>
                        <w:r w:rsidRPr="00342F7E">
                          <w:rPr>
                            <w:rStyle w:val="Hyperkobling"/>
                          </w:rPr>
                          <w:t>s.google.com/forms/d/e/1FAIpQLSfu4tMaCsYt6zrrLBeSbllk4B6hSrEQKJmyvaz792soBo5zpQ/viewform?usp=header</w:t>
                        </w:r>
                      </w:hyperlink>
                    </w:p>
                    <w:p w14:paraId="766BB1DF" w14:textId="68AA27EF" w:rsidR="00A42BE4" w:rsidRDefault="00A42BE4"/>
                  </w:txbxContent>
                </v:textbox>
                <w10:wrap type="square" anchorx="margin"/>
              </v:shape>
            </w:pict>
          </mc:Fallback>
        </mc:AlternateContent>
      </w:r>
      <w:r w:rsidR="005F5050" w:rsidRPr="005F5050">
        <w:t>Påmeldingslink til Asker Open:</w:t>
      </w:r>
    </w:p>
    <w:p w14:paraId="687330BC" w14:textId="72F47FB6" w:rsidR="005F5050" w:rsidRDefault="005F5050" w:rsidP="005F5050"/>
    <w:p w14:paraId="47CC169B" w14:textId="18E4263B" w:rsidR="005F5050" w:rsidRDefault="005F5050" w:rsidP="005F5050"/>
    <w:p w14:paraId="47D4CB26" w14:textId="2B0B41ED" w:rsidR="005F5050" w:rsidRPr="005F5050" w:rsidRDefault="005F5050" w:rsidP="005F5050"/>
    <w:sectPr w:rsidR="005F5050" w:rsidRPr="005F5050" w:rsidSect="00DD5EA2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418" w:right="851" w:bottom="232" w:left="85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B5DA7" w14:textId="77777777" w:rsidR="00AF4D85" w:rsidRDefault="00AF4D85" w:rsidP="00B87BD7">
      <w:r>
        <w:separator/>
      </w:r>
    </w:p>
  </w:endnote>
  <w:endnote w:type="continuationSeparator" w:id="0">
    <w:p w14:paraId="1938E4E6" w14:textId="77777777" w:rsidR="00AF4D85" w:rsidRDefault="00AF4D85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l"/>
      </w:rPr>
      <w:id w:val="-2042887568"/>
      <w:docPartObj>
        <w:docPartGallery w:val="Page Numbers (Bottom of Page)"/>
        <w:docPartUnique/>
      </w:docPartObj>
    </w:sdtPr>
    <w:sdtContent>
      <w:p w14:paraId="753C30D2" w14:textId="77777777" w:rsidR="00D44873" w:rsidRDefault="00D44873" w:rsidP="00503236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2129EB57" w14:textId="77777777" w:rsidR="00D44873" w:rsidRDefault="00D44873" w:rsidP="00D44873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587A9" w14:textId="77777777" w:rsidR="00DF7E08" w:rsidRDefault="00220F88" w:rsidP="00D44873">
    <w:pPr>
      <w:pStyle w:val="BasicParagraph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D342ABB" wp14:editId="07411E3F">
              <wp:simplePos x="0" y="0"/>
              <wp:positionH relativeFrom="column">
                <wp:posOffset>-330200</wp:posOffset>
              </wp:positionH>
              <wp:positionV relativeFrom="paragraph">
                <wp:posOffset>34925</wp:posOffset>
              </wp:positionV>
              <wp:extent cx="748030" cy="748030"/>
              <wp:effectExtent l="0" t="0" r="0" b="0"/>
              <wp:wrapSquare wrapText="bothSides"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9D7C77" id="Rektangel 13" o:spid="_x0000_s1026" style="position:absolute;margin-left:-26pt;margin-top:2.75pt;width:58.9pt;height:58.9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" stroked="f" strokeweight="1pt">
              <v:fill r:id="rId2" o:title="" recolor="t" rotate="t" type="frame"/>
              <w10:wrap type="square"/>
            </v:rect>
          </w:pict>
        </mc:Fallback>
      </mc:AlternateContent>
    </w:r>
  </w:p>
  <w:sdt>
    <w:sdtPr>
      <w:rPr>
        <w:rStyle w:val="Sidetall"/>
      </w:rPr>
      <w:id w:val="-1316185131"/>
      <w:docPartObj>
        <w:docPartGallery w:val="Page Numbers (Bottom of Page)"/>
        <w:docPartUnique/>
      </w:docPartObj>
    </w:sdtPr>
    <w:sdtContent>
      <w:p w14:paraId="02246106" w14:textId="77777777" w:rsidR="00AF568D" w:rsidRDefault="00AF568D" w:rsidP="00AF568D">
        <w:pPr>
          <w:pStyle w:val="Bunntekst"/>
          <w:framePr w:wrap="none" w:vAnchor="text" w:hAnchor="margin" w:xAlign="right" w:y="12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21577F78" w14:textId="1C7F1FBA" w:rsidR="00DF7E08" w:rsidRPr="008C4314" w:rsidRDefault="00CD212E" w:rsidP="008C4314">
    <w:pPr>
      <w:pStyle w:val="BasicParagraph"/>
      <w:tabs>
        <w:tab w:val="left" w:pos="1554"/>
      </w:tabs>
      <w:ind w:left="-567"/>
    </w:pPr>
    <w:r>
      <w:tab/>
    </w:r>
    <w:r w:rsidR="008C4314">
      <w:tab/>
    </w:r>
    <w:r w:rsidR="008C4314">
      <w:tab/>
    </w:r>
    <w:r w:rsidR="008C4314">
      <w:tab/>
    </w:r>
    <w:r w:rsidR="008C4314">
      <w:tab/>
    </w:r>
    <w:r w:rsidR="008C4314">
      <w:tab/>
    </w:r>
    <w:r w:rsidR="008C4314">
      <w:tab/>
    </w:r>
    <w:r w:rsidR="008C4314">
      <w:tab/>
      <w:t xml:space="preserve">    </w:t>
    </w:r>
  </w:p>
  <w:p w14:paraId="34C1E554" w14:textId="551A5BA5" w:rsidR="00DF7E08" w:rsidRDefault="00DF7E08" w:rsidP="00DF7E08">
    <w:pPr>
      <w:pStyle w:val="BasicParagraph"/>
      <w:ind w:left="-567"/>
      <w:rPr>
        <w:rFonts w:ascii="Arial" w:hAnsi="Arial" w:cs="Arial"/>
        <w:sz w:val="16"/>
        <w:szCs w:val="16"/>
      </w:rPr>
    </w:pPr>
  </w:p>
  <w:p w14:paraId="0D878CFA" w14:textId="53F0E58E" w:rsidR="00B87BD7" w:rsidRDefault="00444167" w:rsidP="00B87BD7">
    <w:pPr>
      <w:pStyle w:val="Bunntekst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F2AA32" wp14:editId="16DC867B">
              <wp:simplePos x="0" y="0"/>
              <wp:positionH relativeFrom="column">
                <wp:posOffset>334010</wp:posOffset>
              </wp:positionH>
              <wp:positionV relativeFrom="paragraph">
                <wp:posOffset>85725</wp:posOffset>
              </wp:positionV>
              <wp:extent cx="1943735" cy="2667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73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407368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</w:t>
                          </w:r>
                          <w:proofErr w:type="spellEnd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Gymnastikk</w:t>
                          </w:r>
                          <w:proofErr w:type="spellEnd"/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og</w:t>
                          </w:r>
                          <w:proofErr w:type="spellEnd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  <w:proofErr w:type="spellEnd"/>
                        </w:p>
                        <w:p w14:paraId="139824F1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F2AA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6.3pt;margin-top:6.75pt;width:153.0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" filled="f" stroked="f" strokeweight=".5pt">
              <v:textbox>
                <w:txbxContent>
                  <w:p w14:paraId="10407368" w14:textId="77777777" w:rsidR="00DF7E08" w:rsidRPr="00DF7E08" w:rsidRDefault="00DF7E08" w:rsidP="00DF7E08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</w:t>
                    </w:r>
                    <w:proofErr w:type="spellEnd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Gymnastikk</w:t>
                    </w:r>
                    <w:proofErr w:type="spellEnd"/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og</w:t>
                    </w:r>
                    <w:proofErr w:type="spellEnd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  <w:proofErr w:type="spellEnd"/>
                  </w:p>
                  <w:p w14:paraId="139824F1" w14:textId="77777777" w:rsidR="00DF7E08" w:rsidRDefault="00DF7E08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6901F" w14:textId="77777777" w:rsidR="001C422A" w:rsidRDefault="001C422A" w:rsidP="001C422A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05473BD" wp14:editId="52E8FBBE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E29F52" id="Rektangel 12" o:spid="_x0000_s1026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" stroked="f" strokeweight="1pt">
              <v:fill r:id="rId2" o:title="" recolor="t" rotate="t" type="frame"/>
            </v:rect>
          </w:pict>
        </mc:Fallback>
      </mc:AlternateContent>
    </w:r>
  </w:p>
  <w:p w14:paraId="50B3C3C9" w14:textId="77777777" w:rsidR="001C422A" w:rsidRDefault="001C422A" w:rsidP="001C422A">
    <w:pPr>
      <w:pStyle w:val="BasicParagraph"/>
      <w:tabs>
        <w:tab w:val="left" w:pos="1554"/>
      </w:tabs>
      <w:ind w:left="-567"/>
    </w:pPr>
    <w:r>
      <w:tab/>
    </w:r>
  </w:p>
  <w:p w14:paraId="1B6ADDA6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6DC5E4CC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F0E78F2" wp14:editId="7942BC58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623484" w14:textId="77777777" w:rsidR="001C422A" w:rsidRPr="00DF7E08" w:rsidRDefault="001C422A" w:rsidP="001C422A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</w:t>
                          </w:r>
                          <w:proofErr w:type="spellEnd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Gymnastikk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og</w:t>
                          </w:r>
                          <w:proofErr w:type="spellEnd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  <w:proofErr w:type="spellEnd"/>
                        </w:p>
                        <w:p w14:paraId="118594DB" w14:textId="77777777" w:rsidR="001C422A" w:rsidRDefault="001C422A" w:rsidP="001C42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E78F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0.55pt;margin-top:6.8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" filled="f" stroked="f" strokeweight=".5pt">
              <v:textbox>
                <w:txbxContent>
                  <w:p w14:paraId="4B623484" w14:textId="77777777" w:rsidR="001C422A" w:rsidRPr="00DF7E08" w:rsidRDefault="001C422A" w:rsidP="001C422A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</w:t>
                    </w:r>
                    <w:proofErr w:type="spellEnd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Gymnastikk</w:t>
                    </w:r>
                    <w:proofErr w:type="spellEnd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og</w:t>
                    </w:r>
                    <w:proofErr w:type="spellEnd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  <w:proofErr w:type="spellEnd"/>
                  </w:p>
                  <w:p w14:paraId="118594DB" w14:textId="77777777" w:rsidR="001C422A" w:rsidRDefault="001C422A" w:rsidP="001C422A"/>
                </w:txbxContent>
              </v:textbox>
            </v:shape>
          </w:pict>
        </mc:Fallback>
      </mc:AlternateContent>
    </w:r>
  </w:p>
  <w:p w14:paraId="5BE7487D" w14:textId="77777777" w:rsidR="001C422A" w:rsidRDefault="001C422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CA00E" w14:textId="77777777" w:rsidR="00AF4D85" w:rsidRDefault="00AF4D85" w:rsidP="00B87BD7">
      <w:r>
        <w:separator/>
      </w:r>
    </w:p>
  </w:footnote>
  <w:footnote w:type="continuationSeparator" w:id="0">
    <w:p w14:paraId="20721FEB" w14:textId="77777777" w:rsidR="00AF4D85" w:rsidRDefault="00AF4D85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C27FE" w14:textId="4A85FB28" w:rsidR="00A0708C" w:rsidRDefault="00444167">
    <w:pPr>
      <w:pStyle w:val="Topptekst"/>
    </w:pPr>
    <w:r>
      <w:rPr>
        <w:noProof/>
      </w:rPr>
      <w:drawing>
        <wp:anchor distT="0" distB="0" distL="114300" distR="114300" simplePos="0" relativeHeight="251676672" behindDoc="1" locked="0" layoutInCell="1" allowOverlap="1" wp14:anchorId="27711075" wp14:editId="52EC4585">
          <wp:simplePos x="0" y="0"/>
          <wp:positionH relativeFrom="margin">
            <wp:align>left</wp:align>
          </wp:positionH>
          <wp:positionV relativeFrom="paragraph">
            <wp:posOffset>-249555</wp:posOffset>
          </wp:positionV>
          <wp:extent cx="1295400" cy="1452880"/>
          <wp:effectExtent l="0" t="0" r="0" b="0"/>
          <wp:wrapTopAndBottom/>
          <wp:docPr id="131717246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14" t="20000" r="17119" b="14464"/>
                  <a:stretch/>
                </pic:blipFill>
                <pic:spPr bwMode="auto">
                  <a:xfrm>
                    <a:off x="0" y="0"/>
                    <a:ext cx="1299098" cy="1457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89" behindDoc="0" locked="0" layoutInCell="1" allowOverlap="1" wp14:anchorId="1AFB88D2" wp14:editId="5692ED5B">
          <wp:simplePos x="0" y="0"/>
          <wp:positionH relativeFrom="margin">
            <wp:posOffset>5984875</wp:posOffset>
          </wp:positionH>
          <wp:positionV relativeFrom="paragraph">
            <wp:posOffset>-311150</wp:posOffset>
          </wp:positionV>
          <wp:extent cx="657225" cy="864870"/>
          <wp:effectExtent l="0" t="0" r="9525" b="0"/>
          <wp:wrapSquare wrapText="bothSides"/>
          <wp:docPr id="680448120" name="Picture 1" descr="A logo of a bird in a baske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6553957" name="Picture 1" descr="A logo of a bird in a basket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522" t="13514" r="23423" b="15315"/>
                  <a:stretch/>
                </pic:blipFill>
                <pic:spPr bwMode="auto">
                  <a:xfrm>
                    <a:off x="0" y="0"/>
                    <a:ext cx="657225" cy="864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6EA11" w14:textId="77777777" w:rsidR="001C422A" w:rsidRDefault="000814FF" w:rsidP="001C422A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4BC749D9" wp14:editId="3768F38F">
              <wp:simplePos x="0" y="0"/>
              <wp:positionH relativeFrom="column">
                <wp:posOffset>5951585</wp:posOffset>
              </wp:positionH>
              <wp:positionV relativeFrom="paragraph">
                <wp:posOffset>-268511</wp:posOffset>
              </wp:positionV>
              <wp:extent cx="749300" cy="749300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12638" r="1263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223FFD" id="Rektangel 3" o:spid="_x0000_s1026" style="position:absolute;margin-left:468.65pt;margin-top:-21.15pt;width:59pt;height:59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" stroked="f" strokeweight="1pt">
              <v:fill r:id="rId2" o:title="" recolor="t" rotate="t" type="frame"/>
            </v:rect>
          </w:pict>
        </mc:Fallback>
      </mc:AlternateContent>
    </w:r>
  </w:p>
  <w:p w14:paraId="50CE4339" w14:textId="77777777" w:rsidR="001C422A" w:rsidRDefault="001C422A" w:rsidP="001C422A">
    <w:pPr>
      <w:pStyle w:val="Topptekst"/>
    </w:pPr>
  </w:p>
  <w:p w14:paraId="13F5D2A1" w14:textId="77777777" w:rsidR="001C422A" w:rsidRDefault="001C422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50A43"/>
    <w:multiLevelType w:val="multilevel"/>
    <w:tmpl w:val="D750D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351289"/>
    <w:multiLevelType w:val="hybridMultilevel"/>
    <w:tmpl w:val="C532C27A"/>
    <w:lvl w:ilvl="0" w:tplc="F0D246A0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3B183C"/>
    <w:multiLevelType w:val="hybridMultilevel"/>
    <w:tmpl w:val="EF1E154E"/>
    <w:lvl w:ilvl="0" w:tplc="F9CCB1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1078173">
    <w:abstractNumId w:val="1"/>
  </w:num>
  <w:num w:numId="2" w16cid:durableId="767311684">
    <w:abstractNumId w:val="2"/>
  </w:num>
  <w:num w:numId="3" w16cid:durableId="120731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9BB"/>
    <w:rsid w:val="00002B20"/>
    <w:rsid w:val="000642AA"/>
    <w:rsid w:val="00070D1A"/>
    <w:rsid w:val="00072DF0"/>
    <w:rsid w:val="000814FF"/>
    <w:rsid w:val="00097BD1"/>
    <w:rsid w:val="000B34F2"/>
    <w:rsid w:val="000D188A"/>
    <w:rsid w:val="000E4310"/>
    <w:rsid w:val="000E6B3F"/>
    <w:rsid w:val="00130806"/>
    <w:rsid w:val="001322E7"/>
    <w:rsid w:val="00167729"/>
    <w:rsid w:val="001726E2"/>
    <w:rsid w:val="001A3AE8"/>
    <w:rsid w:val="001B5918"/>
    <w:rsid w:val="001C422A"/>
    <w:rsid w:val="001C4E6D"/>
    <w:rsid w:val="001D6B80"/>
    <w:rsid w:val="00207E15"/>
    <w:rsid w:val="00220F88"/>
    <w:rsid w:val="00235AA5"/>
    <w:rsid w:val="00292C9F"/>
    <w:rsid w:val="002A179E"/>
    <w:rsid w:val="002C190F"/>
    <w:rsid w:val="002E1629"/>
    <w:rsid w:val="002F4292"/>
    <w:rsid w:val="00307895"/>
    <w:rsid w:val="00326EBD"/>
    <w:rsid w:val="003374CF"/>
    <w:rsid w:val="0036338A"/>
    <w:rsid w:val="00365C86"/>
    <w:rsid w:val="00375858"/>
    <w:rsid w:val="003B1982"/>
    <w:rsid w:val="003D0427"/>
    <w:rsid w:val="003D69CB"/>
    <w:rsid w:val="00406554"/>
    <w:rsid w:val="0042367D"/>
    <w:rsid w:val="00442CE0"/>
    <w:rsid w:val="00444167"/>
    <w:rsid w:val="004B0B6E"/>
    <w:rsid w:val="004D33DB"/>
    <w:rsid w:val="004F6CAC"/>
    <w:rsid w:val="005116CA"/>
    <w:rsid w:val="00513A04"/>
    <w:rsid w:val="005206FC"/>
    <w:rsid w:val="00541144"/>
    <w:rsid w:val="00562C88"/>
    <w:rsid w:val="0057269D"/>
    <w:rsid w:val="00581A07"/>
    <w:rsid w:val="005D63C7"/>
    <w:rsid w:val="005D77E3"/>
    <w:rsid w:val="005F5050"/>
    <w:rsid w:val="00605B47"/>
    <w:rsid w:val="00627CCF"/>
    <w:rsid w:val="00645E53"/>
    <w:rsid w:val="0066321A"/>
    <w:rsid w:val="0068100A"/>
    <w:rsid w:val="006C5B44"/>
    <w:rsid w:val="006F0165"/>
    <w:rsid w:val="0071635B"/>
    <w:rsid w:val="0072356A"/>
    <w:rsid w:val="00730934"/>
    <w:rsid w:val="00767685"/>
    <w:rsid w:val="00770114"/>
    <w:rsid w:val="007A4EEC"/>
    <w:rsid w:val="007A67E7"/>
    <w:rsid w:val="007B1053"/>
    <w:rsid w:val="007B2C78"/>
    <w:rsid w:val="007B3B28"/>
    <w:rsid w:val="007B4225"/>
    <w:rsid w:val="007B60A5"/>
    <w:rsid w:val="007C71A5"/>
    <w:rsid w:val="007F242E"/>
    <w:rsid w:val="0081643F"/>
    <w:rsid w:val="00844C91"/>
    <w:rsid w:val="00865FC6"/>
    <w:rsid w:val="008A07E2"/>
    <w:rsid w:val="008B0266"/>
    <w:rsid w:val="008B22CC"/>
    <w:rsid w:val="008C4314"/>
    <w:rsid w:val="0091637C"/>
    <w:rsid w:val="00944F7A"/>
    <w:rsid w:val="00946E71"/>
    <w:rsid w:val="00984E22"/>
    <w:rsid w:val="009A0695"/>
    <w:rsid w:val="009B01AF"/>
    <w:rsid w:val="009C4AB1"/>
    <w:rsid w:val="009C5E21"/>
    <w:rsid w:val="009E39D4"/>
    <w:rsid w:val="009F0DC0"/>
    <w:rsid w:val="00A0708C"/>
    <w:rsid w:val="00A12B78"/>
    <w:rsid w:val="00A372CD"/>
    <w:rsid w:val="00A42BE4"/>
    <w:rsid w:val="00A53082"/>
    <w:rsid w:val="00A54BBD"/>
    <w:rsid w:val="00A75157"/>
    <w:rsid w:val="00A96805"/>
    <w:rsid w:val="00AE0803"/>
    <w:rsid w:val="00AF4D85"/>
    <w:rsid w:val="00AF568D"/>
    <w:rsid w:val="00B25F2E"/>
    <w:rsid w:val="00B26E8B"/>
    <w:rsid w:val="00B81F08"/>
    <w:rsid w:val="00B87BD7"/>
    <w:rsid w:val="00B90820"/>
    <w:rsid w:val="00B9270D"/>
    <w:rsid w:val="00BA1B3B"/>
    <w:rsid w:val="00BC7E35"/>
    <w:rsid w:val="00BD7081"/>
    <w:rsid w:val="00BD7693"/>
    <w:rsid w:val="00BE6628"/>
    <w:rsid w:val="00BE743A"/>
    <w:rsid w:val="00C16B66"/>
    <w:rsid w:val="00C8288C"/>
    <w:rsid w:val="00C82F00"/>
    <w:rsid w:val="00C90C72"/>
    <w:rsid w:val="00CA1453"/>
    <w:rsid w:val="00CB66AC"/>
    <w:rsid w:val="00CD212E"/>
    <w:rsid w:val="00CF2187"/>
    <w:rsid w:val="00CF5BA0"/>
    <w:rsid w:val="00D229BB"/>
    <w:rsid w:val="00D44873"/>
    <w:rsid w:val="00D525E8"/>
    <w:rsid w:val="00D57332"/>
    <w:rsid w:val="00DA2338"/>
    <w:rsid w:val="00DB2CEC"/>
    <w:rsid w:val="00DC2446"/>
    <w:rsid w:val="00DC34D9"/>
    <w:rsid w:val="00DC6309"/>
    <w:rsid w:val="00DD5EA2"/>
    <w:rsid w:val="00DD6E13"/>
    <w:rsid w:val="00DF79F0"/>
    <w:rsid w:val="00DF7E08"/>
    <w:rsid w:val="00E01F78"/>
    <w:rsid w:val="00E03D73"/>
    <w:rsid w:val="00E44801"/>
    <w:rsid w:val="00E77048"/>
    <w:rsid w:val="00E85DE2"/>
    <w:rsid w:val="00E91324"/>
    <w:rsid w:val="00EA2BD1"/>
    <w:rsid w:val="00EC1BC8"/>
    <w:rsid w:val="00EE0E17"/>
    <w:rsid w:val="00EF095C"/>
    <w:rsid w:val="00F21708"/>
    <w:rsid w:val="00F35794"/>
    <w:rsid w:val="00F5200A"/>
    <w:rsid w:val="00F566C4"/>
    <w:rsid w:val="00F56DBF"/>
    <w:rsid w:val="00F63722"/>
    <w:rsid w:val="00F77424"/>
    <w:rsid w:val="00F83BD7"/>
    <w:rsid w:val="00F90564"/>
    <w:rsid w:val="00FA2380"/>
    <w:rsid w:val="00FB2968"/>
    <w:rsid w:val="00FD04F6"/>
    <w:rsid w:val="00FE26A3"/>
    <w:rsid w:val="00FE5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544F9A"/>
  <w15:chartTrackingRefBased/>
  <w15:docId w15:val="{6B124261-E4DC-48AC-B716-B5E04BC8A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Pr>
      <w:lang w:val="nb-NO"/>
    </w:rPr>
  </w:style>
  <w:style w:type="paragraph" w:styleId="Overskrift1">
    <w:name w:val="heading 1"/>
    <w:aliases w:val="NGTF O-1"/>
    <w:basedOn w:val="Normal"/>
    <w:next w:val="Normal"/>
    <w:link w:val="Overskrift1Tegn"/>
    <w:autoRedefine/>
    <w:uiPriority w:val="9"/>
    <w:qFormat/>
    <w:rsid w:val="00F77424"/>
    <w:pPr>
      <w:keepNext/>
      <w:keepLines/>
      <w:spacing w:before="240"/>
      <w:jc w:val="center"/>
      <w:outlineLvl w:val="0"/>
    </w:pPr>
    <w:rPr>
      <w:rFonts w:ascii="Arial Black" w:eastAsiaTheme="majorEastAsia" w:hAnsi="Arial Black" w:cstheme="majorBidi"/>
      <w:b/>
      <w:color w:val="003A78"/>
      <w:sz w:val="36"/>
      <w:szCs w:val="32"/>
    </w:rPr>
  </w:style>
  <w:style w:type="paragraph" w:styleId="Overskrift2">
    <w:name w:val="heading 2"/>
    <w:aliases w:val="NGTF O-2"/>
    <w:basedOn w:val="Normal"/>
    <w:next w:val="Normal"/>
    <w:link w:val="Overskrift2Tegn"/>
    <w:autoRedefine/>
    <w:uiPriority w:val="9"/>
    <w:unhideWhenUsed/>
    <w:qFormat/>
    <w:rsid w:val="005F5050"/>
    <w:pPr>
      <w:keepNext/>
      <w:keepLines/>
      <w:spacing w:before="40"/>
      <w:outlineLvl w:val="1"/>
    </w:pPr>
    <w:rPr>
      <w:rFonts w:ascii="Arial Black" w:eastAsiaTheme="majorEastAsia" w:hAnsi="Arial Black" w:cstheme="majorBidi"/>
      <w:b/>
      <w:color w:val="003A78"/>
      <w:sz w:val="32"/>
      <w:szCs w:val="32"/>
    </w:rPr>
  </w:style>
  <w:style w:type="paragraph" w:styleId="Overskrift3">
    <w:name w:val="heading 3"/>
    <w:aliases w:val="NGTF O-3"/>
    <w:basedOn w:val="Normal"/>
    <w:next w:val="Normal"/>
    <w:link w:val="Overskrift3Tegn"/>
    <w:autoRedefine/>
    <w:uiPriority w:val="9"/>
    <w:unhideWhenUsed/>
    <w:qFormat/>
    <w:rsid w:val="00E77048"/>
    <w:pPr>
      <w:keepNext/>
      <w:keepLines/>
      <w:spacing w:before="40"/>
      <w:outlineLvl w:val="2"/>
    </w:pPr>
    <w:rPr>
      <w:rFonts w:ascii="Arial Black" w:eastAsiaTheme="majorEastAsia" w:hAnsi="Arial Black" w:cs="Segoe UI"/>
      <w:b/>
      <w:bCs/>
      <w:color w:val="003A78"/>
      <w:sz w:val="24"/>
    </w:rPr>
  </w:style>
  <w:style w:type="paragraph" w:styleId="Overskrift4">
    <w:name w:val="heading 4"/>
    <w:aliases w:val="NGTF O-4"/>
    <w:basedOn w:val="Normal"/>
    <w:next w:val="Normal"/>
    <w:link w:val="Overskrift4Tegn"/>
    <w:autoRedefine/>
    <w:uiPriority w:val="9"/>
    <w:unhideWhenUsed/>
    <w:qFormat/>
    <w:rsid w:val="00B25F2E"/>
    <w:pPr>
      <w:keepNext/>
      <w:keepLines/>
      <w:spacing w:before="40"/>
      <w:outlineLvl w:val="3"/>
    </w:pPr>
    <w:rPr>
      <w:rFonts w:eastAsiaTheme="majorEastAsia" w:cstheme="majorBidi"/>
      <w:b/>
      <w:iCs/>
      <w:color w:val="003A78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87BD7"/>
  </w:style>
  <w:style w:type="paragraph" w:styleId="Bunntekst">
    <w:name w:val="footer"/>
    <w:basedOn w:val="Normal"/>
    <w:link w:val="Bunn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87BD7"/>
  </w:style>
  <w:style w:type="paragraph" w:styleId="Ingenmellomrom">
    <w:name w:val="No Spacing"/>
    <w:uiPriority w:val="1"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7E08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Overskrift1Tegn">
    <w:name w:val="Overskrift 1 Tegn"/>
    <w:aliases w:val="NGTF O-1 Tegn"/>
    <w:basedOn w:val="Standardskriftforavsnitt"/>
    <w:link w:val="Overskrift1"/>
    <w:uiPriority w:val="9"/>
    <w:rsid w:val="00F77424"/>
    <w:rPr>
      <w:rFonts w:ascii="Arial Black" w:eastAsiaTheme="majorEastAsia" w:hAnsi="Arial Black" w:cstheme="majorBidi"/>
      <w:b/>
      <w:color w:val="003A78"/>
      <w:sz w:val="36"/>
      <w:szCs w:val="32"/>
      <w:lang w:val="nb-NO"/>
    </w:rPr>
  </w:style>
  <w:style w:type="character" w:customStyle="1" w:styleId="Overskrift2Tegn">
    <w:name w:val="Overskrift 2 Tegn"/>
    <w:aliases w:val="NGTF O-2 Tegn"/>
    <w:basedOn w:val="Standardskriftforavsnitt"/>
    <w:link w:val="Overskrift2"/>
    <w:uiPriority w:val="9"/>
    <w:rsid w:val="005F5050"/>
    <w:rPr>
      <w:rFonts w:ascii="Arial Black" w:eastAsiaTheme="majorEastAsia" w:hAnsi="Arial Black" w:cstheme="majorBidi"/>
      <w:b/>
      <w:color w:val="003A78"/>
      <w:sz w:val="32"/>
      <w:szCs w:val="32"/>
      <w:lang w:val="nb-NO"/>
    </w:rPr>
  </w:style>
  <w:style w:type="character" w:customStyle="1" w:styleId="Overskrift3Tegn">
    <w:name w:val="Overskrift 3 Tegn"/>
    <w:aliases w:val="NGTF O-3 Tegn"/>
    <w:basedOn w:val="Standardskriftforavsnitt"/>
    <w:link w:val="Overskrift3"/>
    <w:uiPriority w:val="9"/>
    <w:rsid w:val="00E77048"/>
    <w:rPr>
      <w:rFonts w:ascii="Arial Black" w:eastAsiaTheme="majorEastAsia" w:hAnsi="Arial Black" w:cs="Segoe UI"/>
      <w:b/>
      <w:bCs/>
      <w:color w:val="003A78"/>
      <w:sz w:val="24"/>
      <w:lang w:val="nb-NO"/>
    </w:rPr>
  </w:style>
  <w:style w:type="character" w:customStyle="1" w:styleId="Overskrift4Tegn">
    <w:name w:val="Overskrift 4 Tegn"/>
    <w:aliases w:val="NGTF O-4 Tegn"/>
    <w:basedOn w:val="Standardskriftforavsnitt"/>
    <w:link w:val="Overskrift4"/>
    <w:uiPriority w:val="9"/>
    <w:rsid w:val="00B25F2E"/>
    <w:rPr>
      <w:rFonts w:eastAsiaTheme="majorEastAsia" w:cstheme="majorBidi"/>
      <w:b/>
      <w:iCs/>
      <w:color w:val="003A78"/>
      <w:sz w:val="24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B25F2E"/>
    <w:pPr>
      <w:contextualSpacing/>
    </w:pPr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25F2E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Undertittel">
    <w:name w:val="Subtitle"/>
    <w:aliases w:val="Mellomtittel"/>
    <w:basedOn w:val="Normal"/>
    <w:next w:val="Normal"/>
    <w:link w:val="UndertittelTegn"/>
    <w:uiPriority w:val="11"/>
    <w:qFormat/>
    <w:rsid w:val="001C422A"/>
    <w:pPr>
      <w:numPr>
        <w:ilvl w:val="1"/>
      </w:numPr>
      <w:spacing w:after="160"/>
    </w:pPr>
    <w:rPr>
      <w:rFonts w:eastAsiaTheme="minorEastAsia" w:cstheme="minorBidi"/>
      <w:b/>
      <w:color w:val="003A78"/>
      <w:spacing w:val="15"/>
      <w:sz w:val="24"/>
      <w:szCs w:val="22"/>
    </w:rPr>
  </w:style>
  <w:style w:type="character" w:customStyle="1" w:styleId="UndertittelTegn">
    <w:name w:val="Undertittel Tegn"/>
    <w:aliases w:val="Mellomtittel Tegn"/>
    <w:basedOn w:val="Standardskriftforavsnitt"/>
    <w:link w:val="Undertittel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vakutheving">
    <w:name w:val="Subtle Emphasis"/>
    <w:basedOn w:val="Standardskriftforavsnitt"/>
    <w:uiPriority w:val="19"/>
    <w:rsid w:val="00072DF0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072DF0"/>
    <w:rPr>
      <w:i/>
      <w:iCs/>
    </w:rPr>
  </w:style>
  <w:style w:type="character" w:styleId="Sterkutheving">
    <w:name w:val="Intense Emphasis"/>
    <w:basedOn w:val="Standardskriftforavsnitt"/>
    <w:uiPriority w:val="21"/>
    <w:rsid w:val="00072DF0"/>
    <w:rPr>
      <w:i/>
      <w:iCs/>
      <w:color w:val="D21125" w:themeColor="accent1"/>
    </w:rPr>
  </w:style>
  <w:style w:type="character" w:styleId="Sterk">
    <w:name w:val="Strong"/>
    <w:basedOn w:val="Standardskriftforavsnitt"/>
    <w:uiPriority w:val="22"/>
    <w:rsid w:val="00072DF0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rsid w:val="00072DF0"/>
    <w:pPr>
      <w:pBdr>
        <w:top w:val="single" w:sz="4" w:space="10" w:color="D21125" w:themeColor="accent1"/>
        <w:bottom w:val="single" w:sz="4" w:space="10" w:color="D21125" w:themeColor="accent1"/>
      </w:pBdr>
      <w:spacing w:before="360" w:after="360"/>
      <w:ind w:left="864" w:right="864"/>
      <w:jc w:val="center"/>
    </w:pPr>
    <w:rPr>
      <w:i/>
      <w:iCs/>
      <w:color w:val="D21125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72DF0"/>
    <w:rPr>
      <w:i/>
      <w:iCs/>
      <w:color w:val="D21125" w:themeColor="accent1"/>
    </w:rPr>
  </w:style>
  <w:style w:type="character" w:styleId="Svakreferanse">
    <w:name w:val="Subtle Reference"/>
    <w:basedOn w:val="Standardskriftforavsnitt"/>
    <w:uiPriority w:val="31"/>
    <w:rsid w:val="00072DF0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rsid w:val="00072DF0"/>
    <w:rPr>
      <w:b/>
      <w:bCs/>
      <w:smallCaps/>
      <w:color w:val="D21125" w:themeColor="accent1"/>
      <w:spacing w:val="5"/>
    </w:rPr>
  </w:style>
  <w:style w:type="character" w:styleId="Boktittel">
    <w:name w:val="Book Title"/>
    <w:basedOn w:val="Standardskriftforavsnitt"/>
    <w:uiPriority w:val="33"/>
    <w:rsid w:val="00072DF0"/>
    <w:rPr>
      <w:b/>
      <w:bCs/>
      <w:i/>
      <w:iCs/>
      <w:spacing w:val="5"/>
    </w:rPr>
  </w:style>
  <w:style w:type="paragraph" w:styleId="Sitat">
    <w:name w:val="Quote"/>
    <w:basedOn w:val="Normal"/>
    <w:next w:val="Normal"/>
    <w:link w:val="SitatTegn"/>
    <w:uiPriority w:val="29"/>
    <w:rsid w:val="00072DF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72DF0"/>
    <w:rPr>
      <w:i/>
      <w:iCs/>
      <w:color w:val="404040" w:themeColor="text1" w:themeTint="BF"/>
    </w:rPr>
  </w:style>
  <w:style w:type="character" w:styleId="Sidetall">
    <w:name w:val="page number"/>
    <w:basedOn w:val="Standardskriftforavsnitt"/>
    <w:uiPriority w:val="99"/>
    <w:semiHidden/>
    <w:unhideWhenUsed/>
    <w:rsid w:val="00D44873"/>
  </w:style>
  <w:style w:type="paragraph" w:styleId="Listeavsnitt">
    <w:name w:val="List Paragraph"/>
    <w:basedOn w:val="Normal"/>
    <w:autoRedefine/>
    <w:uiPriority w:val="34"/>
    <w:qFormat/>
    <w:rsid w:val="00F63722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A75157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A751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b-NO"/>
    </w:rPr>
  </w:style>
  <w:style w:type="character" w:customStyle="1" w:styleId="normaltextrun">
    <w:name w:val="normaltextrun"/>
    <w:basedOn w:val="Standardskriftforavsnitt"/>
    <w:rsid w:val="00A75157"/>
  </w:style>
  <w:style w:type="character" w:customStyle="1" w:styleId="eop">
    <w:name w:val="eop"/>
    <w:basedOn w:val="Standardskriftforavsnitt"/>
    <w:rsid w:val="00A75157"/>
  </w:style>
  <w:style w:type="character" w:styleId="Ulstomtale">
    <w:name w:val="Unresolved Mention"/>
    <w:basedOn w:val="Standardskriftforavsnitt"/>
    <w:uiPriority w:val="99"/>
    <w:rsid w:val="00B9270D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5F50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9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candichotels.no/hotell/norge/oslo/scandic-asker" TargetMode="External"/><Relationship Id="rId18" Type="http://schemas.openxmlformats.org/officeDocument/2006/relationships/hyperlink" Target="mailto:parkour@askerturn.no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docs.google.com/forms/d/e/1FAIpQLSfu4tMaCsYt6zrrLBeSbllk4B6hSrEQKJmyvaz792soBo5zpQ/viewform?usp=header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thonhotels.no/hoteller/norge/asker/thon-hotel-vettre/" TargetMode="External"/><Relationship Id="rId17" Type="http://schemas.openxmlformats.org/officeDocument/2006/relationships/hyperlink" Target="https://www.idrettsforbundet.no/om-nif/personvern-i-idretten/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ruter.no/reise/ruter-appen/" TargetMode="External"/><Relationship Id="rId20" Type="http://schemas.openxmlformats.org/officeDocument/2006/relationships/hyperlink" Target="https://docs.google.com/forms/d/e/1FAIpQLSfu4tMaCsYt6zrrLBeSbllk4B6hSrEQKJmyvaz792soBo5zpQ/viewform?usp=heade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arkour@askerturn.no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thonhotels.no/firmaavtale/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askerturn.no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rawberry.no/hotell/norge/asker/quality-hotel-leangkollen/" TargetMode="External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emf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-hebu\Downloads\Turn%20kvinner%20og%20menn_dokument_notatmal.dotx" TargetMode="External"/></Relationships>
</file>

<file path=word/theme/theme1.xml><?xml version="1.0" encoding="utf-8"?>
<a:theme xmlns:a="http://schemas.openxmlformats.org/drawingml/2006/main" name="Office Theme">
  <a:themeElements>
    <a:clrScheme name="Egendefinert 1">
      <a:dk1>
        <a:srgbClr val="000000"/>
      </a:dk1>
      <a:lt1>
        <a:srgbClr val="FFFFFF"/>
      </a:lt1>
      <a:dk2>
        <a:srgbClr val="2A3B35"/>
      </a:dk2>
      <a:lt2>
        <a:srgbClr val="878787"/>
      </a:lt2>
      <a:accent1>
        <a:srgbClr val="D21125"/>
      </a:accent1>
      <a:accent2>
        <a:srgbClr val="1C3664"/>
      </a:accent2>
      <a:accent3>
        <a:srgbClr val="284C52"/>
      </a:accent3>
      <a:accent4>
        <a:srgbClr val="F796A0"/>
      </a:accent4>
      <a:accent5>
        <a:srgbClr val="88A7DE"/>
      </a:accent5>
      <a:accent6>
        <a:srgbClr val="63A7B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e538389-cabc-4d4e-918a-8beb7ac0ecaa" xsi:nil="true"/>
    <lcf76f155ced4ddcb4097134ff3c332f xmlns="f6b277fd-a029-4900-b985-7b95e2b0b56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3FBA7688A9D741AA9014646D14F40D" ma:contentTypeVersion="15" ma:contentTypeDescription="Opprett et nytt dokument." ma:contentTypeScope="" ma:versionID="683f260acf143d1cbb47cd44f4d2fa27">
  <xsd:schema xmlns:xsd="http://www.w3.org/2001/XMLSchema" xmlns:xs="http://www.w3.org/2001/XMLSchema" xmlns:p="http://schemas.microsoft.com/office/2006/metadata/properties" xmlns:ns2="f6b277fd-a029-4900-b985-7b95e2b0b566" xmlns:ns3="27524694-b7eb-4b69-a9f5-457342c229a4" xmlns:ns4="9e538389-cabc-4d4e-918a-8beb7ac0ecaa" targetNamespace="http://schemas.microsoft.com/office/2006/metadata/properties" ma:root="true" ma:fieldsID="0c6281fdd743dfbd7b587c7102d41eda" ns2:_="" ns3:_="" ns4:_="">
    <xsd:import namespace="f6b277fd-a029-4900-b985-7b95e2b0b566"/>
    <xsd:import namespace="27524694-b7eb-4b69-a9f5-457342c229a4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b277fd-a029-4900-b985-7b95e2b0b5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24694-b7eb-4b69-a9f5-457342c229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b8546a9-c0b1-4810-a339-0a27b544f7b1}" ma:internalName="TaxCatchAll" ma:showField="CatchAllData" ma:web="27524694-b7eb-4b69-a9f5-457342c229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C2D110-13D7-48B1-A79D-F41A711699A6}">
  <ds:schemaRefs>
    <ds:schemaRef ds:uri="http://schemas.microsoft.com/office/2006/metadata/properties"/>
    <ds:schemaRef ds:uri="http://schemas.microsoft.com/office/infopath/2007/PartnerControls"/>
    <ds:schemaRef ds:uri="9e538389-cabc-4d4e-918a-8beb7ac0ecaa"/>
    <ds:schemaRef ds:uri="f6b277fd-a029-4900-b985-7b95e2b0b566"/>
  </ds:schemaRefs>
</ds:datastoreItem>
</file>

<file path=customXml/itemProps2.xml><?xml version="1.0" encoding="utf-8"?>
<ds:datastoreItem xmlns:ds="http://schemas.openxmlformats.org/officeDocument/2006/customXml" ds:itemID="{30124B4F-153E-4A51-B406-3D12285917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b277fd-a029-4900-b985-7b95e2b0b566"/>
    <ds:schemaRef ds:uri="27524694-b7eb-4b69-a9f5-457342c229a4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B3E509-F649-4F45-B144-A70DAE5DE25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ca93399-1184-430d-88a8-107721ef7b66}" enabled="0" method="" siteId="{5ca93399-1184-430d-88a8-107721ef7b66}" removed="1"/>
  <clbl:label id="{8f2d168d-d670-4add-a8d0-a1b93607f0cd}" enabled="1" method="Standard" siteId="{bcd8254a-5029-4a8c-a07a-e0beffe7375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Turn kvinner og menn_dokument_notatmal.dotx</Template>
  <TotalTime>22</TotalTime>
  <Pages>4</Pages>
  <Words>984</Words>
  <Characters>5217</Characters>
  <Application>Microsoft Office Word</Application>
  <DocSecurity>0</DocSecurity>
  <Lines>43</Lines>
  <Paragraphs>12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Buttedahl, Hermod</dc:creator>
  <cp:keywords/>
  <dc:description/>
  <cp:lastModifiedBy>Betty Alice Tyridal</cp:lastModifiedBy>
  <cp:revision>3</cp:revision>
  <cp:lastPrinted>2019-07-03T09:07:00Z</cp:lastPrinted>
  <dcterms:created xsi:type="dcterms:W3CDTF">2025-04-28T05:54:00Z</dcterms:created>
  <dcterms:modified xsi:type="dcterms:W3CDTF">2025-05-05T17:43:00Z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0x010100C53FBA7688A9D741AA9014646D14F40D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MediaServiceImageTags">
    <vt:lpwstr/>
  </property>
</Properties>
</file>